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2EFC6" w14:textId="42E4B495" w:rsidR="002B2777" w:rsidRPr="00D41D2A" w:rsidRDefault="00BD13C3" w:rsidP="00484A93">
      <w:pPr>
        <w:pStyle w:val="Heading1"/>
        <w:ind w:hanging="567"/>
        <w:rPr>
          <w:rStyle w:val="SubtleEmphasis"/>
          <w:i w:val="0"/>
          <w:iCs w:val="0"/>
          <w:color w:val="00596F" w:themeColor="text2"/>
        </w:rPr>
      </w:pPr>
      <w:r w:rsidRPr="00D41D2A">
        <w:rPr>
          <w:rStyle w:val="SubtleEmphasis"/>
          <w:i w:val="0"/>
          <w:iCs w:val="0"/>
          <w:color w:val="00596F" w:themeColor="text2"/>
        </w:rPr>
        <w:t>Social Media Posts</w:t>
      </w:r>
    </w:p>
    <w:p w14:paraId="341C4A06" w14:textId="09615327" w:rsidR="005D6376" w:rsidRPr="006C2592" w:rsidRDefault="006C2592" w:rsidP="006C2592">
      <w:pPr>
        <w:spacing w:before="0"/>
        <w:ind w:left="-426"/>
        <w:rPr>
          <w:b/>
          <w:bCs/>
        </w:rPr>
      </w:pPr>
      <w:r w:rsidRPr="006C2592">
        <w:rPr>
          <w:rStyle w:val="SubtleEmphasis"/>
          <w:b/>
          <w:bCs/>
          <w:i w:val="0"/>
          <w:iCs w:val="0"/>
          <w:color w:val="auto"/>
        </w:rPr>
        <w:t>Schools can use the</w:t>
      </w:r>
      <w:r>
        <w:rPr>
          <w:rStyle w:val="SubtleEmphasis"/>
          <w:b/>
          <w:bCs/>
          <w:i w:val="0"/>
          <w:iCs w:val="0"/>
          <w:color w:val="auto"/>
        </w:rPr>
        <w:t xml:space="preserve"> provide</w:t>
      </w:r>
      <w:r w:rsidRPr="006C2592">
        <w:rPr>
          <w:rStyle w:val="SubtleEmphasis"/>
          <w:b/>
          <w:bCs/>
          <w:i w:val="0"/>
          <w:iCs w:val="0"/>
          <w:color w:val="auto"/>
        </w:rPr>
        <w:t xml:space="preserve"> i</w:t>
      </w:r>
      <w:r w:rsidR="005D6376" w:rsidRPr="006C2592">
        <w:rPr>
          <w:rStyle w:val="SubtleEmphasis"/>
          <w:b/>
          <w:bCs/>
          <w:i w:val="0"/>
          <w:iCs w:val="0"/>
          <w:color w:val="auto"/>
        </w:rPr>
        <w:t>mages</w:t>
      </w:r>
      <w:r w:rsidRPr="006C2592">
        <w:rPr>
          <w:rStyle w:val="SubtleEmphasis"/>
          <w:b/>
          <w:bCs/>
          <w:i w:val="0"/>
          <w:iCs w:val="0"/>
          <w:color w:val="auto"/>
        </w:rPr>
        <w:t xml:space="preserve"> and content to promote </w:t>
      </w:r>
      <w:r>
        <w:rPr>
          <w:rStyle w:val="SubtleEmphasis"/>
          <w:b/>
          <w:bCs/>
          <w:i w:val="0"/>
          <w:iCs w:val="0"/>
          <w:color w:val="auto"/>
        </w:rPr>
        <w:t>messaging to their school community about the importance of balancing technology use</w:t>
      </w:r>
      <w:r w:rsidRPr="006C2592">
        <w:rPr>
          <w:rStyle w:val="SubtleEmphasis"/>
          <w:b/>
          <w:bCs/>
          <w:i w:val="0"/>
          <w:iCs w:val="0"/>
          <w:color w:val="auto"/>
        </w:rPr>
        <w:t xml:space="preserve">. The images </w:t>
      </w:r>
      <w:r w:rsidR="005D6376" w:rsidRPr="006C2592">
        <w:rPr>
          <w:rStyle w:val="SubtleEmphasis"/>
          <w:b/>
          <w:bCs/>
          <w:i w:val="0"/>
          <w:iCs w:val="0"/>
          <w:color w:val="auto"/>
        </w:rPr>
        <w:t xml:space="preserve">are available for download on the Connected, Not Controlled </w:t>
      </w:r>
      <w:hyperlink r:id="rId8" w:history="1">
        <w:r w:rsidR="005D6376" w:rsidRPr="006C2592">
          <w:rPr>
            <w:rStyle w:val="Hyperlink"/>
            <w:b/>
            <w:bCs/>
          </w:rPr>
          <w:t>web page.</w:t>
        </w:r>
      </w:hyperlink>
      <w:r w:rsidR="00845E34" w:rsidRPr="006C2592">
        <w:rPr>
          <w:b/>
          <w:bCs/>
        </w:rPr>
        <w:t xml:space="preserve">  </w:t>
      </w:r>
    </w:p>
    <w:tbl>
      <w:tblPr>
        <w:tblStyle w:val="TableGrid"/>
        <w:tblW w:w="1119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230"/>
        <w:gridCol w:w="3969"/>
      </w:tblGrid>
      <w:tr w:rsidR="00A02289" w:rsidRPr="00D41D2A" w14:paraId="2F9A4BCB" w14:textId="77777777" w:rsidTr="0016154F">
        <w:tc>
          <w:tcPr>
            <w:tcW w:w="7230" w:type="dxa"/>
            <w:shd w:val="clear" w:color="auto" w:fill="333E48" w:themeFill="accent2"/>
          </w:tcPr>
          <w:p w14:paraId="1C636BD8" w14:textId="02CAB3B7" w:rsidR="00A02289" w:rsidRPr="00D41D2A" w:rsidRDefault="00A02289" w:rsidP="0016154F">
            <w:pPr>
              <w:spacing w:before="0"/>
              <w:rPr>
                <w:rStyle w:val="SubtleEmphasis"/>
                <w:b/>
                <w:bCs/>
                <w:i w:val="0"/>
                <w:iCs w:val="0"/>
                <w:color w:val="auto"/>
                <w:lang w:val="en-CA"/>
              </w:rPr>
            </w:pPr>
            <w:r w:rsidRPr="00D41D2A">
              <w:rPr>
                <w:rStyle w:val="SubtleEmphasis"/>
                <w:b/>
                <w:bCs/>
                <w:i w:val="0"/>
                <w:iCs w:val="0"/>
                <w:color w:val="FFFFFF" w:themeColor="background1"/>
                <w:lang w:val="en-CA"/>
              </w:rPr>
              <w:t xml:space="preserve">For </w:t>
            </w:r>
            <w:r w:rsidR="006C2592">
              <w:rPr>
                <w:rStyle w:val="SubtleEmphasis"/>
                <w:b/>
                <w:bCs/>
                <w:i w:val="0"/>
                <w:iCs w:val="0"/>
                <w:color w:val="FFFFFF" w:themeColor="background1"/>
                <w:lang w:val="en-CA"/>
              </w:rPr>
              <w:t>Use By Schools</w:t>
            </w:r>
          </w:p>
        </w:tc>
        <w:tc>
          <w:tcPr>
            <w:tcW w:w="3969" w:type="dxa"/>
            <w:shd w:val="clear" w:color="auto" w:fill="333E48" w:themeFill="accent2"/>
          </w:tcPr>
          <w:p w14:paraId="2D2CED59" w14:textId="77777777" w:rsidR="00A02289" w:rsidRPr="00D41D2A" w:rsidRDefault="00A02289" w:rsidP="0016154F">
            <w:pPr>
              <w:spacing w:before="0"/>
              <w:rPr>
                <w:rStyle w:val="SubtleEmphasis"/>
                <w:i w:val="0"/>
                <w:iCs w:val="0"/>
                <w:color w:val="auto"/>
                <w:lang w:val="en-CA"/>
              </w:rPr>
            </w:pPr>
          </w:p>
        </w:tc>
      </w:tr>
      <w:tr w:rsidR="00A02289" w:rsidRPr="00D41D2A" w14:paraId="54383189" w14:textId="77777777" w:rsidTr="0016154F">
        <w:tc>
          <w:tcPr>
            <w:tcW w:w="7230" w:type="dxa"/>
          </w:tcPr>
          <w:p w14:paraId="4D5A8A21" w14:textId="77777777" w:rsidR="00A02289" w:rsidRPr="00D41D2A" w:rsidRDefault="00A02289" w:rsidP="0016154F">
            <w:pPr>
              <w:spacing w:before="0"/>
              <w:rPr>
                <w:rStyle w:val="SubtleEmphasis"/>
                <w:i w:val="0"/>
                <w:iCs w:val="0"/>
                <w:color w:val="auto"/>
                <w:lang w:val="en-CA"/>
              </w:rPr>
            </w:pPr>
            <w:r w:rsidRPr="00D41D2A">
              <w:rPr>
                <w:lang w:val="en-CA"/>
              </w:rPr>
              <w:t xml:space="preserve">Do you know how digital tech can impact your mental health? </w:t>
            </w:r>
            <w:r w:rsidRPr="00D41D2A">
              <w:rPr>
                <w:rFonts w:ascii="Segoe UI Emoji" w:hAnsi="Segoe UI Emoji" w:cs="Segoe UI Emoji"/>
                <w:lang w:val="en-CA"/>
              </w:rPr>
              <w:t>🤔</w:t>
            </w:r>
            <w:r w:rsidRPr="00D41D2A">
              <w:rPr>
                <w:lang w:val="en-CA"/>
              </w:rPr>
              <w:t xml:space="preserve"> Too much screen time can lead to anxiety, depression, and low self-esteem. Let's talk about it! How do you balance your tech use? Find more digital tech facts</w:t>
            </w:r>
            <w:r w:rsidRPr="00D41D2A">
              <w:rPr>
                <w:rStyle w:val="SubtleEmphasis"/>
                <w:i w:val="0"/>
                <w:iCs w:val="0"/>
                <w:color w:val="auto"/>
                <w:lang w:val="en-CA"/>
              </w:rPr>
              <w:t xml:space="preserve"> at </w:t>
            </w:r>
            <w:hyperlink r:id="rId9" w:history="1">
              <w:r w:rsidRPr="00D41D2A">
                <w:rPr>
                  <w:rStyle w:val="Hyperlink"/>
                  <w:rFonts w:eastAsia="Times New Roman" w:cstheme="minorHAnsi"/>
                  <w:szCs w:val="24"/>
                  <w:lang w:val="en-CA" w:eastAsia="en-CA"/>
                </w:rPr>
                <w:t>wechu.org/cnc</w:t>
              </w:r>
            </w:hyperlink>
            <w:r w:rsidRPr="00D41D2A">
              <w:rPr>
                <w:lang w:val="en-CA"/>
              </w:rPr>
              <w:t xml:space="preserve"> </w:t>
            </w:r>
          </w:p>
        </w:tc>
        <w:tc>
          <w:tcPr>
            <w:tcW w:w="3969" w:type="dxa"/>
          </w:tcPr>
          <w:p w14:paraId="2571F699" w14:textId="77777777" w:rsidR="00A02289" w:rsidRPr="00BA5116" w:rsidRDefault="00A02289" w:rsidP="0016154F">
            <w:pPr>
              <w:spacing w:before="0"/>
              <w:rPr>
                <w:rStyle w:val="SubtleEmphasis"/>
                <w:i w:val="0"/>
                <w:iCs w:val="0"/>
                <w:color w:val="auto"/>
                <w:sz w:val="18"/>
                <w:szCs w:val="18"/>
                <w:lang w:val="en-CA"/>
              </w:rPr>
            </w:pPr>
            <w:r>
              <w:rPr>
                <w:rStyle w:val="SubtleEmphasis"/>
                <w:rFonts w:cstheme="minorHAnsi"/>
                <w:i w:val="0"/>
                <w:iCs w:val="0"/>
                <w:noProof/>
                <w:szCs w:val="24"/>
              </w:rPr>
              <w:drawing>
                <wp:inline distT="0" distB="0" distL="0" distR="0" wp14:anchorId="64A23A74" wp14:editId="6F63CF4D">
                  <wp:extent cx="1623060" cy="1623060"/>
                  <wp:effectExtent l="0" t="0" r="0" b="0"/>
                  <wp:docPr id="1487674392" name="Picture 30" descr="A child sitting at a table looking at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674392" name="Picture 30" descr="A child sitting at a table looking at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E008F" w14:textId="77777777" w:rsidR="00A02289" w:rsidRPr="00D41D2A" w:rsidRDefault="00A02289" w:rsidP="0016154F">
            <w:pPr>
              <w:spacing w:before="0"/>
              <w:rPr>
                <w:rStyle w:val="SubtleEmphasis"/>
                <w:i w:val="0"/>
                <w:iCs w:val="0"/>
                <w:color w:val="auto"/>
                <w:sz w:val="18"/>
                <w:szCs w:val="18"/>
                <w:lang w:val="en-CA"/>
              </w:rPr>
            </w:pPr>
          </w:p>
        </w:tc>
      </w:tr>
      <w:tr w:rsidR="00A02289" w:rsidRPr="00D41D2A" w14:paraId="40D723CD" w14:textId="77777777" w:rsidTr="0016154F">
        <w:tc>
          <w:tcPr>
            <w:tcW w:w="7230" w:type="dxa"/>
          </w:tcPr>
          <w:p w14:paraId="0AD12878" w14:textId="77777777" w:rsidR="00A02289" w:rsidRPr="00D41D2A" w:rsidRDefault="00A02289" w:rsidP="0016154F">
            <w:pPr>
              <w:spacing w:before="0"/>
              <w:rPr>
                <w:lang w:val="en-CA"/>
              </w:rPr>
            </w:pPr>
            <w:r w:rsidRPr="00D41D2A">
              <w:rPr>
                <w:rFonts w:ascii="Segoe UI Emoji" w:hAnsi="Segoe UI Emoji" w:cs="Segoe UI Emoji"/>
                <w:lang w:val="en-CA"/>
              </w:rPr>
              <w:t>🚨</w:t>
            </w:r>
            <w:r w:rsidRPr="00D41D2A">
              <w:rPr>
                <w:lang w:val="en-CA"/>
              </w:rPr>
              <w:t xml:space="preserve"> Digital Tech &amp; Mental Health Alert! </w:t>
            </w:r>
            <w:r w:rsidRPr="00D41D2A">
              <w:rPr>
                <w:rFonts w:ascii="Segoe UI Emoji" w:hAnsi="Segoe UI Emoji" w:cs="Segoe UI Emoji"/>
                <w:lang w:val="en-CA"/>
              </w:rPr>
              <w:t>🚨</w:t>
            </w:r>
            <w:r w:rsidRPr="00D41D2A">
              <w:rPr>
                <w:lang w:val="en-CA"/>
              </w:rPr>
              <w:br/>
              <w:t xml:space="preserve">Did you know that more screen time can mean more stress and anxiety? From increased anxiety and depression to multitasking, it's time to take control of our screen habits. </w:t>
            </w:r>
          </w:p>
          <w:p w14:paraId="150A32F4" w14:textId="77777777" w:rsidR="00A02289" w:rsidRPr="00D41D2A" w:rsidRDefault="00A02289" w:rsidP="0016154F">
            <w:pPr>
              <w:spacing w:before="0"/>
              <w:rPr>
                <w:rStyle w:val="SubtleEmphasis"/>
                <w:i w:val="0"/>
                <w:iCs w:val="0"/>
                <w:color w:val="auto"/>
                <w:lang w:val="en-CA"/>
              </w:rPr>
            </w:pPr>
            <w:r w:rsidRPr="00D41D2A">
              <w:rPr>
                <w:lang w:val="en-CA"/>
              </w:rPr>
              <w:t xml:space="preserve">Remember: balance is key! What are your favorite ways to unplug?! Find more ideas </w:t>
            </w:r>
            <w:r w:rsidRPr="00D41D2A">
              <w:rPr>
                <w:rStyle w:val="SubtleEmphasis"/>
                <w:i w:val="0"/>
                <w:iCs w:val="0"/>
                <w:color w:val="auto"/>
                <w:lang w:val="en-CA"/>
              </w:rPr>
              <w:t xml:space="preserve">at </w:t>
            </w:r>
            <w:hyperlink r:id="rId11" w:history="1">
              <w:r w:rsidRPr="00D41D2A">
                <w:rPr>
                  <w:rStyle w:val="Hyperlink"/>
                  <w:rFonts w:eastAsia="Times New Roman" w:cstheme="minorHAnsi"/>
                  <w:szCs w:val="24"/>
                  <w:lang w:val="en-CA" w:eastAsia="en-CA"/>
                </w:rPr>
                <w:t>wechu.org/cnc</w:t>
              </w:r>
            </w:hyperlink>
          </w:p>
        </w:tc>
        <w:tc>
          <w:tcPr>
            <w:tcW w:w="3969" w:type="dxa"/>
          </w:tcPr>
          <w:p w14:paraId="43516653" w14:textId="77777777" w:rsidR="00A02289" w:rsidRDefault="00A02289" w:rsidP="0016154F">
            <w:pPr>
              <w:spacing w:before="0"/>
              <w:rPr>
                <w:rStyle w:val="SubtleEmphasis"/>
                <w:i w:val="0"/>
                <w:iCs w:val="0"/>
                <w:color w:val="auto"/>
                <w:lang w:val="en-CA"/>
              </w:rPr>
            </w:pPr>
            <w:r>
              <w:rPr>
                <w:rStyle w:val="SubtleEmphasis"/>
                <w:rFonts w:cstheme="minorHAnsi"/>
                <w:i w:val="0"/>
                <w:iCs w:val="0"/>
                <w:noProof/>
                <w:szCs w:val="24"/>
              </w:rPr>
              <w:drawing>
                <wp:inline distT="0" distB="0" distL="0" distR="0" wp14:anchorId="0015E861" wp14:editId="6314BFDF">
                  <wp:extent cx="1615440" cy="1615440"/>
                  <wp:effectExtent l="0" t="0" r="3810" b="3810"/>
                  <wp:docPr id="322490941" name="Picture 31" descr="A person holding a 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490941" name="Picture 31" descr="A person holding a phon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CF5406" w14:textId="77777777" w:rsidR="00A02289" w:rsidRPr="00484A93" w:rsidRDefault="00A02289" w:rsidP="0016154F">
            <w:pPr>
              <w:spacing w:before="0"/>
              <w:rPr>
                <w:rStyle w:val="SubtleEmphasis"/>
                <w:i w:val="0"/>
                <w:iCs w:val="0"/>
                <w:color w:val="auto"/>
                <w:sz w:val="16"/>
                <w:szCs w:val="16"/>
                <w:lang w:val="en-CA"/>
              </w:rPr>
            </w:pPr>
          </w:p>
        </w:tc>
      </w:tr>
      <w:tr w:rsidR="00A02289" w:rsidRPr="00D41D2A" w14:paraId="7DDAFA50" w14:textId="77777777" w:rsidTr="0016154F">
        <w:tc>
          <w:tcPr>
            <w:tcW w:w="7230" w:type="dxa"/>
          </w:tcPr>
          <w:p w14:paraId="18853D1A" w14:textId="77777777" w:rsidR="00A02289" w:rsidRPr="00D41D2A" w:rsidRDefault="00A02289" w:rsidP="0016154F">
            <w:pPr>
              <w:spacing w:before="0"/>
              <w:rPr>
                <w:rFonts w:cstheme="minorHAnsi"/>
                <w:lang w:val="en-CA"/>
              </w:rPr>
            </w:pPr>
            <w:r w:rsidRPr="00D41D2A">
              <w:rPr>
                <w:rFonts w:ascii="Segoe UI Emoji" w:hAnsi="Segoe UI Emoji" w:cs="Segoe UI Emoji"/>
                <w:lang w:val="en-CA"/>
              </w:rPr>
              <w:t>🌙💤</w:t>
            </w:r>
            <w:r w:rsidRPr="00D41D2A">
              <w:rPr>
                <w:rFonts w:cstheme="minorHAnsi"/>
                <w:lang w:val="en-CA"/>
              </w:rPr>
              <w:t xml:space="preserve"> Are screens stealing your sleep? </w:t>
            </w:r>
            <w:r w:rsidRPr="00D41D2A">
              <w:rPr>
                <w:rFonts w:ascii="Segoe UI Emoji" w:hAnsi="Segoe UI Emoji" w:cs="Segoe UI Emoji"/>
                <w:lang w:val="en-CA"/>
              </w:rPr>
              <w:t>😱</w:t>
            </w:r>
            <w:r w:rsidRPr="00D41D2A">
              <w:rPr>
                <w:rFonts w:cstheme="minorHAnsi"/>
                <w:lang w:val="en-CA"/>
              </w:rPr>
              <w:t xml:space="preserve"> Many teens are spending over 5 hours a day on screens! That’s too much! Balance is the key! </w:t>
            </w:r>
            <w:r w:rsidRPr="00D41D2A">
              <w:rPr>
                <w:rFonts w:ascii="Segoe UI Emoji" w:hAnsi="Segoe UI Emoji" w:cs="Segoe UI Emoji"/>
                <w:lang w:val="en-CA"/>
              </w:rPr>
              <w:t>🗝️</w:t>
            </w:r>
            <w:r w:rsidRPr="00D41D2A">
              <w:rPr>
                <w:rFonts w:cstheme="minorHAnsi"/>
                <w:lang w:val="en-CA"/>
              </w:rPr>
              <w:t xml:space="preserve"> Aim for 8-10 hours of sleep and 60 minutes of fun physical activity daily. Remember, good sleep helps you shine during the day! </w:t>
            </w:r>
            <w:r w:rsidRPr="00D41D2A">
              <w:rPr>
                <w:rFonts w:ascii="Segoe UI Emoji" w:hAnsi="Segoe UI Emoji" w:cs="Segoe UI Emoji"/>
                <w:lang w:val="en-CA"/>
              </w:rPr>
              <w:t>✨💪</w:t>
            </w:r>
            <w:r w:rsidRPr="00D41D2A">
              <w:rPr>
                <w:rFonts w:cstheme="minorHAnsi"/>
                <w:lang w:val="en-CA"/>
              </w:rPr>
              <w:t xml:space="preserve"> Let's make healthier choices together! What’s your favorite way to stay active? Drop a comment! </w:t>
            </w:r>
            <w:r w:rsidRPr="00D41D2A">
              <w:rPr>
                <w:rFonts w:ascii="Segoe UI Emoji" w:hAnsi="Segoe UI Emoji" w:cs="Segoe UI Emoji"/>
                <w:lang w:val="en-CA"/>
              </w:rPr>
              <w:t>⬇️</w:t>
            </w:r>
            <w:r w:rsidRPr="00D41D2A">
              <w:rPr>
                <w:rFonts w:cstheme="minorHAnsi"/>
                <w:lang w:val="en-CA"/>
              </w:rPr>
              <w:t> </w:t>
            </w:r>
          </w:p>
          <w:p w14:paraId="4A85C8D0" w14:textId="77777777" w:rsidR="00A02289" w:rsidRDefault="00A02289" w:rsidP="0016154F">
            <w:pPr>
              <w:spacing w:before="0"/>
            </w:pPr>
            <w:r w:rsidRPr="00D41D2A">
              <w:rPr>
                <w:lang w:val="en-CA"/>
              </w:rPr>
              <w:t xml:space="preserve">Find more tips </w:t>
            </w:r>
            <w:r w:rsidRPr="00D41D2A">
              <w:rPr>
                <w:rStyle w:val="SubtleEmphasis"/>
                <w:i w:val="0"/>
                <w:iCs w:val="0"/>
                <w:color w:val="auto"/>
                <w:lang w:val="en-CA"/>
              </w:rPr>
              <w:t xml:space="preserve">at </w:t>
            </w:r>
            <w:hyperlink r:id="rId13" w:history="1">
              <w:r w:rsidRPr="00D41D2A">
                <w:rPr>
                  <w:rStyle w:val="Hyperlink"/>
                  <w:rFonts w:eastAsia="Times New Roman" w:cstheme="minorHAnsi"/>
                  <w:szCs w:val="24"/>
                  <w:lang w:val="en-CA" w:eastAsia="en-CA"/>
                </w:rPr>
                <w:t>wechu.org/cnc</w:t>
              </w:r>
            </w:hyperlink>
          </w:p>
          <w:p w14:paraId="0975C083" w14:textId="77777777" w:rsidR="00A02289" w:rsidRPr="00D41D2A" w:rsidRDefault="00A02289" w:rsidP="0016154F">
            <w:pPr>
              <w:spacing w:before="0"/>
              <w:rPr>
                <w:rFonts w:cstheme="minorHAnsi"/>
                <w:lang w:val="en-CA"/>
              </w:rPr>
            </w:pPr>
          </w:p>
        </w:tc>
        <w:tc>
          <w:tcPr>
            <w:tcW w:w="3969" w:type="dxa"/>
          </w:tcPr>
          <w:p w14:paraId="0567191E" w14:textId="77777777" w:rsidR="00A02289" w:rsidRDefault="00A02289" w:rsidP="0016154F">
            <w:pPr>
              <w:spacing w:before="0"/>
              <w:rPr>
                <w:rStyle w:val="SubtleEmphasis"/>
                <w:i w:val="0"/>
                <w:iCs w:val="0"/>
                <w:color w:val="auto"/>
                <w:sz w:val="18"/>
                <w:szCs w:val="18"/>
                <w:lang w:val="en-CA"/>
              </w:rPr>
            </w:pPr>
            <w:r>
              <w:rPr>
                <w:rStyle w:val="SubtleEmphasis"/>
                <w:rFonts w:cstheme="minorHAnsi"/>
                <w:i w:val="0"/>
                <w:iCs w:val="0"/>
                <w:noProof/>
                <w:szCs w:val="24"/>
              </w:rPr>
              <w:drawing>
                <wp:inline distT="0" distB="0" distL="0" distR="0" wp14:anchorId="511798B1" wp14:editId="2E11B471">
                  <wp:extent cx="1607820" cy="1607820"/>
                  <wp:effectExtent l="0" t="0" r="0" b="0"/>
                  <wp:docPr id="1964593986" name="Picture 32" descr="A person sleeping on a be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593986" name="Picture 32" descr="A person sleeping on a be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B37DD" w14:textId="77777777" w:rsidR="00A02289" w:rsidRPr="00BA5116" w:rsidRDefault="00A02289" w:rsidP="0016154F">
            <w:pPr>
              <w:spacing w:before="0"/>
              <w:rPr>
                <w:rStyle w:val="SubtleEmphasis"/>
                <w:i w:val="0"/>
                <w:iCs w:val="0"/>
                <w:color w:val="auto"/>
                <w:sz w:val="18"/>
                <w:szCs w:val="18"/>
                <w:lang w:val="en-CA"/>
              </w:rPr>
            </w:pPr>
          </w:p>
        </w:tc>
      </w:tr>
      <w:tr w:rsidR="00A02289" w:rsidRPr="00D41D2A" w14:paraId="384C4121" w14:textId="77777777" w:rsidTr="0016154F">
        <w:tc>
          <w:tcPr>
            <w:tcW w:w="7230" w:type="dxa"/>
          </w:tcPr>
          <w:p w14:paraId="54C1D7E1" w14:textId="77777777" w:rsidR="00A02289" w:rsidRPr="00D41D2A" w:rsidRDefault="00A02289" w:rsidP="0016154F">
            <w:pPr>
              <w:spacing w:before="0"/>
              <w:rPr>
                <w:lang w:val="en-CA"/>
              </w:rPr>
            </w:pPr>
            <w:r w:rsidRPr="00D41D2A">
              <w:rPr>
                <w:lang w:val="en-CA"/>
              </w:rPr>
              <w:lastRenderedPageBreak/>
              <w:t xml:space="preserve">Feeling down after scrolling through social media? </w:t>
            </w:r>
            <w:r w:rsidRPr="00D41D2A">
              <w:rPr>
                <w:rFonts w:ascii="Segoe UI Emoji" w:hAnsi="Segoe UI Emoji" w:cs="Segoe UI Emoji"/>
                <w:lang w:val="en-CA"/>
              </w:rPr>
              <w:t>😞</w:t>
            </w:r>
            <w:r w:rsidRPr="00D41D2A">
              <w:rPr>
                <w:lang w:val="en-CA"/>
              </w:rPr>
              <w:t xml:space="preserve"> </w:t>
            </w:r>
            <w:r w:rsidRPr="00D41D2A">
              <w:rPr>
                <w:rFonts w:ascii="Segoe UI Emoji" w:hAnsi="Segoe UI Emoji" w:cs="Segoe UI Emoji"/>
                <w:lang w:val="en-CA"/>
              </w:rPr>
              <w:t>📱💕</w:t>
            </w:r>
            <w:r w:rsidRPr="00D41D2A">
              <w:rPr>
                <w:lang w:val="en-CA"/>
              </w:rPr>
              <w:t xml:space="preserve"> Social media has pros and cons! On one hand, it helps us connect, especially for those who may feel alone. On the other, it can lead us </w:t>
            </w:r>
            <w:r w:rsidRPr="00D41D2A">
              <w:rPr>
                <w:rFonts w:cstheme="minorHAnsi"/>
                <w:lang w:val="en-CA"/>
              </w:rPr>
              <w:t>comparing ourselves to peers</w:t>
            </w:r>
            <w:r w:rsidRPr="00D41D2A">
              <w:rPr>
                <w:lang w:val="en-CA"/>
              </w:rPr>
              <w:t xml:space="preserve"> and cyberbullying. </w:t>
            </w:r>
            <w:r w:rsidRPr="00D41D2A">
              <w:rPr>
                <w:rFonts w:ascii="Segoe UI Emoji" w:hAnsi="Segoe UI Emoji" w:cs="Segoe UI Emoji"/>
                <w:lang w:val="en-CA"/>
              </w:rPr>
              <w:t>😔</w:t>
            </w:r>
            <w:r w:rsidRPr="00D41D2A">
              <w:rPr>
                <w:lang w:val="en-CA"/>
              </w:rPr>
              <w:t xml:space="preserve"> Let’s choose kindness and support each other! Who’s your go-to person for support? Tag them below! </w:t>
            </w:r>
            <w:r w:rsidRPr="00D41D2A">
              <w:rPr>
                <w:rFonts w:ascii="Segoe UI Emoji" w:hAnsi="Segoe UI Emoji" w:cs="Segoe UI Emoji"/>
                <w:lang w:val="en-CA"/>
              </w:rPr>
              <w:t>👇✨</w:t>
            </w:r>
            <w:r w:rsidRPr="00D41D2A">
              <w:rPr>
                <w:lang w:val="en-CA"/>
              </w:rPr>
              <w:t> </w:t>
            </w:r>
          </w:p>
          <w:p w14:paraId="2B83C6A7" w14:textId="77777777" w:rsidR="00A02289" w:rsidRPr="00D41D2A" w:rsidRDefault="00A02289" w:rsidP="0016154F">
            <w:pPr>
              <w:spacing w:before="0"/>
              <w:rPr>
                <w:rStyle w:val="SubtleEmphasis"/>
                <w:i w:val="0"/>
                <w:iCs w:val="0"/>
                <w:color w:val="auto"/>
                <w:lang w:val="en-CA"/>
              </w:rPr>
            </w:pPr>
            <w:r w:rsidRPr="00D41D2A">
              <w:rPr>
                <w:lang w:val="en-CA"/>
              </w:rPr>
              <w:t xml:space="preserve">Find more support </w:t>
            </w:r>
            <w:r w:rsidRPr="00D41D2A">
              <w:rPr>
                <w:rStyle w:val="SubtleEmphasis"/>
                <w:i w:val="0"/>
                <w:iCs w:val="0"/>
                <w:color w:val="auto"/>
                <w:lang w:val="en-CA"/>
              </w:rPr>
              <w:t xml:space="preserve">at </w:t>
            </w:r>
            <w:hyperlink r:id="rId15" w:history="1">
              <w:r w:rsidRPr="00D41D2A">
                <w:rPr>
                  <w:rStyle w:val="Hyperlink"/>
                  <w:rFonts w:eastAsia="Times New Roman" w:cstheme="minorHAnsi"/>
                  <w:szCs w:val="24"/>
                  <w:lang w:val="en-CA" w:eastAsia="en-CA"/>
                </w:rPr>
                <w:t>wechu.org/cnc</w:t>
              </w:r>
            </w:hyperlink>
          </w:p>
        </w:tc>
        <w:tc>
          <w:tcPr>
            <w:tcW w:w="3969" w:type="dxa"/>
          </w:tcPr>
          <w:p w14:paraId="7968CE6E" w14:textId="77777777" w:rsidR="00A02289" w:rsidRPr="00BA5116" w:rsidRDefault="00A02289" w:rsidP="0016154F">
            <w:pPr>
              <w:spacing w:before="0"/>
              <w:rPr>
                <w:rStyle w:val="SubtleEmphasis"/>
                <w:i w:val="0"/>
                <w:iCs w:val="0"/>
                <w:color w:val="auto"/>
                <w:sz w:val="18"/>
                <w:szCs w:val="18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51699736" wp14:editId="78441223">
                  <wp:extent cx="1584960" cy="1584960"/>
                  <wp:effectExtent l="0" t="0" r="0" b="0"/>
                  <wp:docPr id="1705264380" name="Picture 33" descr="Two men sitting on the ground looking at a devi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264380" name="Picture 33" descr="Two men sitting on the ground looking at a devic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44307" w14:textId="77777777" w:rsidR="00A02289" w:rsidRPr="00D41D2A" w:rsidRDefault="00A02289" w:rsidP="0016154F">
            <w:pPr>
              <w:spacing w:before="0"/>
              <w:rPr>
                <w:rStyle w:val="SubtleEmphasis"/>
                <w:i w:val="0"/>
                <w:iCs w:val="0"/>
                <w:color w:val="auto"/>
                <w:sz w:val="18"/>
                <w:szCs w:val="18"/>
                <w:lang w:val="en-CA"/>
              </w:rPr>
            </w:pPr>
          </w:p>
        </w:tc>
      </w:tr>
      <w:tr w:rsidR="00A02289" w:rsidRPr="00D41D2A" w14:paraId="7A63E056" w14:textId="77777777" w:rsidTr="0016154F">
        <w:tc>
          <w:tcPr>
            <w:tcW w:w="7230" w:type="dxa"/>
          </w:tcPr>
          <w:p w14:paraId="606B63CE" w14:textId="77777777" w:rsidR="00A02289" w:rsidRPr="00D41D2A" w:rsidRDefault="00A02289" w:rsidP="0016154F">
            <w:pPr>
              <w:spacing w:before="0"/>
              <w:rPr>
                <w:rFonts w:cstheme="minorHAnsi"/>
                <w:lang w:val="en-CA"/>
              </w:rPr>
            </w:pPr>
            <w:r w:rsidRPr="00D41D2A">
              <w:rPr>
                <w:rFonts w:cstheme="minorHAnsi"/>
                <w:lang w:val="en-CA"/>
              </w:rPr>
              <w:t xml:space="preserve">Are you spending too much time on screens? You're not alone! </w:t>
            </w:r>
          </w:p>
          <w:p w14:paraId="12E0C75B" w14:textId="77777777" w:rsidR="00A02289" w:rsidRPr="00D41D2A" w:rsidRDefault="00A02289" w:rsidP="0016154F">
            <w:pPr>
              <w:spacing w:before="0"/>
              <w:rPr>
                <w:rFonts w:cstheme="minorHAnsi"/>
                <w:lang w:val="en-CA"/>
              </w:rPr>
            </w:pPr>
            <w:r w:rsidRPr="00D41D2A">
              <w:rPr>
                <w:rFonts w:cstheme="minorHAnsi"/>
                <w:lang w:val="en-CA"/>
              </w:rPr>
              <w:t>It's time to take control! Here are some tips to balance screen time:</w:t>
            </w:r>
          </w:p>
          <w:p w14:paraId="544CA8A7" w14:textId="77777777" w:rsidR="00A02289" w:rsidRPr="00D41D2A" w:rsidRDefault="00A02289" w:rsidP="0016154F">
            <w:pPr>
              <w:spacing w:before="0"/>
              <w:rPr>
                <w:rFonts w:cstheme="minorHAnsi"/>
                <w:lang w:val="en-CA"/>
              </w:rPr>
            </w:pPr>
            <w:r w:rsidRPr="00D41D2A">
              <w:rPr>
                <w:rFonts w:ascii="Segoe UI Emoji" w:hAnsi="Segoe UI Emoji" w:cs="Segoe UI Emoji"/>
                <w:lang w:val="en-CA"/>
              </w:rPr>
              <w:t xml:space="preserve">1️⃣ </w:t>
            </w:r>
            <w:r w:rsidRPr="00D41D2A">
              <w:rPr>
                <w:rFonts w:cstheme="minorHAnsi"/>
                <w:lang w:val="en-CA"/>
              </w:rPr>
              <w:t>Set screen-free times and spaces.</w:t>
            </w:r>
            <w:r w:rsidRPr="00D41D2A">
              <w:rPr>
                <w:rFonts w:ascii="Segoe UI Emoji" w:hAnsi="Segoe UI Emoji" w:cs="Segoe UI Emoji"/>
                <w:lang w:val="en-CA"/>
              </w:rPr>
              <w:t xml:space="preserve"> 📱</w:t>
            </w:r>
          </w:p>
          <w:p w14:paraId="1BEEEA28" w14:textId="77777777" w:rsidR="00A02289" w:rsidRPr="00D41D2A" w:rsidRDefault="00A02289" w:rsidP="0016154F">
            <w:pPr>
              <w:spacing w:before="0"/>
              <w:rPr>
                <w:rFonts w:cstheme="minorHAnsi"/>
                <w:lang w:val="en-CA"/>
              </w:rPr>
            </w:pPr>
            <w:r w:rsidRPr="00D41D2A">
              <w:rPr>
                <w:rFonts w:ascii="Segoe UI Emoji" w:hAnsi="Segoe UI Emoji" w:cs="Segoe UI Emoji"/>
                <w:lang w:val="en-CA"/>
              </w:rPr>
              <w:t xml:space="preserve">2️⃣ </w:t>
            </w:r>
            <w:r w:rsidRPr="00D41D2A">
              <w:rPr>
                <w:rFonts w:cstheme="minorHAnsi"/>
                <w:lang w:val="en-CA"/>
              </w:rPr>
              <w:t xml:space="preserve">Set a time limit for gaming. </w:t>
            </w:r>
            <w:r w:rsidRPr="00D41D2A">
              <w:rPr>
                <w:rFonts w:ascii="Segoe UI Emoji" w:hAnsi="Segoe UI Emoji" w:cs="Segoe UI Emoji"/>
                <w:lang w:val="en-CA"/>
              </w:rPr>
              <w:t>🎮</w:t>
            </w:r>
            <w:r w:rsidRPr="00D41D2A">
              <w:rPr>
                <w:rFonts w:cstheme="minorHAnsi"/>
                <w:lang w:val="en-CA"/>
              </w:rPr>
              <w:t> </w:t>
            </w:r>
            <w:r w:rsidRPr="00D41D2A">
              <w:rPr>
                <w:rFonts w:ascii="Segoe UI Emoji" w:hAnsi="Segoe UI Emoji" w:cs="Segoe UI Emoji"/>
                <w:lang w:val="en-CA"/>
              </w:rPr>
              <w:br/>
              <w:t xml:space="preserve">3️⃣ </w:t>
            </w:r>
            <w:r w:rsidRPr="00D41D2A">
              <w:rPr>
                <w:rFonts w:cstheme="minorHAnsi"/>
                <w:lang w:val="en-CA"/>
              </w:rPr>
              <w:t>Turn off screens 1 hour before bed.</w:t>
            </w:r>
            <w:r w:rsidRPr="00D41D2A">
              <w:rPr>
                <w:rFonts w:ascii="Segoe UI Emoji" w:hAnsi="Segoe UI Emoji" w:cs="Segoe UI Emoji"/>
                <w:lang w:val="en-CA"/>
              </w:rPr>
              <w:t xml:space="preserve"> 💤</w:t>
            </w:r>
          </w:p>
          <w:p w14:paraId="3799D20E" w14:textId="77777777" w:rsidR="00A02289" w:rsidRPr="00D41D2A" w:rsidRDefault="00A02289" w:rsidP="0016154F">
            <w:pPr>
              <w:spacing w:before="0"/>
              <w:rPr>
                <w:rFonts w:cstheme="minorHAnsi"/>
                <w:lang w:val="en-CA"/>
              </w:rPr>
            </w:pPr>
          </w:p>
          <w:p w14:paraId="231C2E8A" w14:textId="77777777" w:rsidR="00A02289" w:rsidRPr="00D41D2A" w:rsidRDefault="00A02289" w:rsidP="0016154F">
            <w:pPr>
              <w:spacing w:before="0"/>
              <w:rPr>
                <w:rFonts w:cstheme="minorHAnsi"/>
                <w:lang w:val="en-CA"/>
              </w:rPr>
            </w:pPr>
            <w:r w:rsidRPr="00D41D2A">
              <w:rPr>
                <w:rFonts w:cstheme="minorHAnsi"/>
                <w:lang w:val="en-CA"/>
              </w:rPr>
              <w:t xml:space="preserve">Learn to use digital media wisely and be good digital citizens. How do you manage screen time? Share your tips! </w:t>
            </w:r>
            <w:r w:rsidRPr="00D41D2A">
              <w:rPr>
                <w:rFonts w:ascii="Segoe UI Emoji" w:hAnsi="Segoe UI Emoji" w:cs="Segoe UI Emoji"/>
                <w:lang w:val="en-CA"/>
              </w:rPr>
              <w:t>👇💬</w:t>
            </w:r>
          </w:p>
          <w:p w14:paraId="03B33C9F" w14:textId="77777777" w:rsidR="00A02289" w:rsidRDefault="00A02289" w:rsidP="0016154F">
            <w:pPr>
              <w:spacing w:before="0"/>
            </w:pPr>
            <w:r w:rsidRPr="00D41D2A">
              <w:rPr>
                <w:rFonts w:cstheme="minorHAnsi"/>
                <w:lang w:val="en-CA"/>
              </w:rPr>
              <w:t xml:space="preserve">Find resources at </w:t>
            </w:r>
            <w:hyperlink r:id="rId17" w:history="1">
              <w:r w:rsidRPr="00D41D2A">
                <w:rPr>
                  <w:rStyle w:val="Hyperlink"/>
                  <w:rFonts w:eastAsia="Times New Roman" w:cstheme="minorHAnsi"/>
                  <w:szCs w:val="24"/>
                  <w:lang w:val="en-CA" w:eastAsia="en-CA"/>
                </w:rPr>
                <w:t>wechu.org/cnc</w:t>
              </w:r>
            </w:hyperlink>
          </w:p>
          <w:p w14:paraId="20FEF0F3" w14:textId="168FF460" w:rsidR="00DD440D" w:rsidRPr="00DD440D" w:rsidRDefault="00DD440D" w:rsidP="0016154F">
            <w:pPr>
              <w:spacing w:before="0"/>
              <w:rPr>
                <w:rStyle w:val="SubtleEmphasis"/>
                <w:i w:val="0"/>
                <w:iCs w:val="0"/>
                <w:color w:val="auto"/>
                <w:sz w:val="22"/>
                <w:szCs w:val="20"/>
              </w:rPr>
            </w:pPr>
          </w:p>
        </w:tc>
        <w:tc>
          <w:tcPr>
            <w:tcW w:w="3969" w:type="dxa"/>
          </w:tcPr>
          <w:p w14:paraId="6F6E6D4C" w14:textId="77777777" w:rsidR="00A02289" w:rsidRPr="00D41D2A" w:rsidRDefault="00A02289" w:rsidP="0016154F">
            <w:pPr>
              <w:spacing w:before="0"/>
              <w:rPr>
                <w:rStyle w:val="SubtleEmphasis"/>
                <w:i w:val="0"/>
                <w:iCs w:val="0"/>
                <w:color w:val="auto"/>
                <w:lang w:val="en-CA"/>
              </w:rPr>
            </w:pPr>
            <w:r>
              <w:rPr>
                <w:rStyle w:val="SubtleEmphasis"/>
                <w:rFonts w:cstheme="minorHAnsi"/>
                <w:i w:val="0"/>
                <w:iCs w:val="0"/>
                <w:noProof/>
                <w:szCs w:val="24"/>
              </w:rPr>
              <w:drawing>
                <wp:inline distT="0" distB="0" distL="0" distR="0" wp14:anchorId="19665936" wp14:editId="6678C6AB">
                  <wp:extent cx="1562100" cy="1562100"/>
                  <wp:effectExtent l="0" t="0" r="0" b="0"/>
                  <wp:docPr id="1071388774" name="Picture 34" descr="A child and child sitting back to back using pho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388774" name="Picture 34" descr="A child and child sitting back to back using phon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13" cy="156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E222F2" w14:textId="37D434A0" w:rsidR="00A02289" w:rsidRDefault="003A646A" w:rsidP="00484A93">
      <w:pPr>
        <w:spacing w:before="0"/>
        <w:ind w:hanging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E33F79" wp14:editId="29EA5522">
                <wp:simplePos x="0" y="0"/>
                <wp:positionH relativeFrom="margin">
                  <wp:posOffset>-375033</wp:posOffset>
                </wp:positionH>
                <wp:positionV relativeFrom="paragraph">
                  <wp:posOffset>224646</wp:posOffset>
                </wp:positionV>
                <wp:extent cx="7228936" cy="1259049"/>
                <wp:effectExtent l="0" t="0" r="10160" b="17780"/>
                <wp:wrapNone/>
                <wp:docPr id="1534977043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8936" cy="125904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FC89C" id="Rectangle: Rounded Corners 28" o:spid="_x0000_s1026" style="position:absolute;margin-left:-29.55pt;margin-top:17.7pt;width:569.2pt;height:99.15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" fillcolor="#67c8c7 [3204]" strokecolor="#0c2120 [484]" strokeweight="1pt">
                <v:stroke joinstyle="miter"/>
                <w10:wrap anchorx="margin"/>
              </v:roundrect>
            </w:pict>
          </mc:Fallback>
        </mc:AlternateContent>
      </w:r>
    </w:p>
    <w:p w14:paraId="4ED339C7" w14:textId="037CE449" w:rsidR="00A02289" w:rsidRDefault="003A646A" w:rsidP="003A646A">
      <w:pPr>
        <w:spacing w:before="0"/>
        <w:ind w:left="-284" w:right="283"/>
        <w:jc w:val="center"/>
        <w:rPr>
          <w:rStyle w:val="SubtleEmphasis"/>
          <w:b/>
          <w:bCs/>
          <w:i w:val="0"/>
          <w:iCs w:val="0"/>
          <w:color w:val="auto"/>
        </w:rPr>
      </w:pPr>
      <w:bookmarkStart w:id="0" w:name="_Hlk195267675"/>
      <w:r>
        <w:rPr>
          <w:rStyle w:val="SubtleEmphasis"/>
          <w:b/>
          <w:bCs/>
          <w:i w:val="0"/>
          <w:iCs w:val="0"/>
          <w:color w:val="auto"/>
        </w:rPr>
        <w:t>Throughout the challenge period</w:t>
      </w:r>
      <w:r w:rsidR="001448F3">
        <w:rPr>
          <w:rStyle w:val="SubtleEmphasis"/>
          <w:b/>
          <w:bCs/>
          <w:i w:val="0"/>
          <w:iCs w:val="0"/>
          <w:color w:val="auto"/>
        </w:rPr>
        <w:t>,</w:t>
      </w:r>
      <w:r>
        <w:rPr>
          <w:rStyle w:val="SubtleEmphasis"/>
          <w:b/>
          <w:bCs/>
          <w:i w:val="0"/>
          <w:iCs w:val="0"/>
          <w:color w:val="auto"/>
        </w:rPr>
        <w:t xml:space="preserve"> s</w:t>
      </w:r>
      <w:r w:rsidRPr="003A646A">
        <w:rPr>
          <w:rStyle w:val="SubtleEmphasis"/>
          <w:b/>
          <w:bCs/>
          <w:i w:val="0"/>
          <w:iCs w:val="0"/>
          <w:color w:val="auto"/>
        </w:rPr>
        <w:t xml:space="preserve">ocial media posts </w:t>
      </w:r>
      <w:r w:rsidRPr="003A646A">
        <w:rPr>
          <w:rStyle w:val="SubtleEmphasis"/>
          <w:b/>
          <w:bCs/>
          <w:i w:val="0"/>
          <w:iCs w:val="0"/>
          <w:color w:val="auto"/>
        </w:rPr>
        <w:t xml:space="preserve">will be posted on WECHU social media accounts (in English). </w:t>
      </w:r>
      <w:r>
        <w:rPr>
          <w:rStyle w:val="SubtleEmphasis"/>
          <w:b/>
          <w:bCs/>
          <w:i w:val="0"/>
          <w:iCs w:val="0"/>
          <w:color w:val="auto"/>
        </w:rPr>
        <w:t xml:space="preserve">This content will </w:t>
      </w:r>
      <w:r w:rsidRPr="003A646A">
        <w:rPr>
          <w:rStyle w:val="SubtleEmphasis"/>
          <w:b/>
          <w:bCs/>
          <w:i w:val="0"/>
          <w:iCs w:val="0"/>
          <w:color w:val="auto"/>
        </w:rPr>
        <w:t>promot</w:t>
      </w:r>
      <w:r w:rsidR="006C2592">
        <w:rPr>
          <w:rStyle w:val="SubtleEmphasis"/>
          <w:b/>
          <w:bCs/>
          <w:i w:val="0"/>
          <w:iCs w:val="0"/>
          <w:color w:val="auto"/>
        </w:rPr>
        <w:t>e</w:t>
      </w:r>
      <w:r w:rsidRPr="003A646A">
        <w:rPr>
          <w:rStyle w:val="SubtleEmphasis"/>
          <w:b/>
          <w:bCs/>
          <w:i w:val="0"/>
          <w:iCs w:val="0"/>
          <w:color w:val="auto"/>
        </w:rPr>
        <w:t xml:space="preserve"> the </w:t>
      </w:r>
      <w:r>
        <w:rPr>
          <w:rStyle w:val="SubtleEmphasis"/>
          <w:b/>
          <w:bCs/>
          <w:i w:val="0"/>
          <w:iCs w:val="0"/>
          <w:color w:val="auto"/>
        </w:rPr>
        <w:t>challenge</w:t>
      </w:r>
      <w:r w:rsidRPr="003A646A">
        <w:rPr>
          <w:rStyle w:val="SubtleEmphasis"/>
          <w:b/>
          <w:bCs/>
          <w:i w:val="0"/>
          <w:iCs w:val="0"/>
          <w:color w:val="auto"/>
        </w:rPr>
        <w:t xml:space="preserve"> and </w:t>
      </w:r>
      <w:r w:rsidR="006C2592">
        <w:rPr>
          <w:rStyle w:val="SubtleEmphasis"/>
          <w:b/>
          <w:bCs/>
          <w:i w:val="0"/>
          <w:iCs w:val="0"/>
          <w:color w:val="auto"/>
        </w:rPr>
        <w:t xml:space="preserve">provide </w:t>
      </w:r>
      <w:r>
        <w:rPr>
          <w:rStyle w:val="SubtleEmphasis"/>
          <w:b/>
          <w:bCs/>
          <w:i w:val="0"/>
          <w:iCs w:val="0"/>
          <w:color w:val="auto"/>
        </w:rPr>
        <w:t>messaging</w:t>
      </w:r>
      <w:r w:rsidRPr="003A646A">
        <w:rPr>
          <w:rStyle w:val="SubtleEmphasis"/>
          <w:b/>
          <w:bCs/>
          <w:i w:val="0"/>
          <w:iCs w:val="0"/>
          <w:color w:val="auto"/>
        </w:rPr>
        <w:t xml:space="preserve"> </w:t>
      </w:r>
      <w:r>
        <w:rPr>
          <w:rStyle w:val="SubtleEmphasis"/>
          <w:b/>
          <w:bCs/>
          <w:i w:val="0"/>
          <w:iCs w:val="0"/>
          <w:color w:val="auto"/>
        </w:rPr>
        <w:t xml:space="preserve">about </w:t>
      </w:r>
      <w:r w:rsidR="001448F3">
        <w:rPr>
          <w:rStyle w:val="SubtleEmphasis"/>
          <w:b/>
          <w:bCs/>
          <w:i w:val="0"/>
          <w:iCs w:val="0"/>
          <w:color w:val="auto"/>
        </w:rPr>
        <w:t xml:space="preserve">balancing digital technology use, </w:t>
      </w:r>
      <w:r>
        <w:rPr>
          <w:rStyle w:val="SubtleEmphasis"/>
          <w:b/>
          <w:bCs/>
          <w:i w:val="0"/>
          <w:iCs w:val="0"/>
          <w:color w:val="auto"/>
        </w:rPr>
        <w:t>engaging</w:t>
      </w:r>
      <w:r w:rsidRPr="003A646A">
        <w:rPr>
          <w:rStyle w:val="SubtleEmphasis"/>
          <w:b/>
          <w:bCs/>
          <w:i w:val="0"/>
          <w:iCs w:val="0"/>
          <w:color w:val="auto"/>
        </w:rPr>
        <w:t xml:space="preserve"> parent</w:t>
      </w:r>
      <w:r>
        <w:rPr>
          <w:rStyle w:val="SubtleEmphasis"/>
          <w:b/>
          <w:bCs/>
          <w:i w:val="0"/>
          <w:iCs w:val="0"/>
          <w:color w:val="auto"/>
        </w:rPr>
        <w:t>/</w:t>
      </w:r>
      <w:r w:rsidRPr="003A646A">
        <w:rPr>
          <w:rStyle w:val="SubtleEmphasis"/>
          <w:b/>
          <w:bCs/>
          <w:i w:val="0"/>
          <w:iCs w:val="0"/>
          <w:color w:val="auto"/>
        </w:rPr>
        <w:t xml:space="preserve">caregivers </w:t>
      </w:r>
      <w:r w:rsidR="006C2592">
        <w:rPr>
          <w:rStyle w:val="SubtleEmphasis"/>
          <w:b/>
          <w:bCs/>
          <w:i w:val="0"/>
          <w:iCs w:val="0"/>
          <w:color w:val="auto"/>
        </w:rPr>
        <w:t>and directing them to information and resources</w:t>
      </w:r>
      <w:r w:rsidR="00A02289" w:rsidRPr="003A646A">
        <w:rPr>
          <w:rStyle w:val="SubtleEmphasis"/>
          <w:b/>
          <w:bCs/>
          <w:i w:val="0"/>
          <w:iCs w:val="0"/>
          <w:color w:val="auto"/>
        </w:rPr>
        <w:t>. Schools are encouraged to share</w:t>
      </w:r>
      <w:r w:rsidR="001448F3">
        <w:rPr>
          <w:rStyle w:val="SubtleEmphasis"/>
          <w:b/>
          <w:bCs/>
          <w:i w:val="0"/>
          <w:iCs w:val="0"/>
          <w:color w:val="auto"/>
        </w:rPr>
        <w:t xml:space="preserve"> or </w:t>
      </w:r>
      <w:r w:rsidR="00A02289" w:rsidRPr="003A646A">
        <w:rPr>
          <w:rStyle w:val="SubtleEmphasis"/>
          <w:b/>
          <w:bCs/>
          <w:i w:val="0"/>
          <w:iCs w:val="0"/>
          <w:color w:val="auto"/>
        </w:rPr>
        <w:t>repost the content.</w:t>
      </w:r>
    </w:p>
    <w:p w14:paraId="3ABEBF63" w14:textId="128BFF35" w:rsidR="003A646A" w:rsidRPr="003A646A" w:rsidRDefault="003A646A" w:rsidP="003A646A">
      <w:pPr>
        <w:spacing w:before="0"/>
        <w:ind w:left="-284" w:right="283"/>
        <w:jc w:val="center"/>
        <w:rPr>
          <w:rStyle w:val="SubtleEmphasis"/>
          <w:b/>
          <w:bCs/>
          <w:i w:val="0"/>
          <w:iCs w:val="0"/>
          <w:color w:val="auto"/>
        </w:rPr>
      </w:pPr>
      <w:r w:rsidRPr="003A646A">
        <w:rPr>
          <w:b/>
          <w:bCs/>
        </w:rPr>
        <w:t xml:space="preserve">Facebook: </w:t>
      </w:r>
      <w:hyperlink r:id="rId19" w:history="1">
        <w:r w:rsidRPr="003A646A">
          <w:rPr>
            <w:rStyle w:val="Hyperlink"/>
            <w:b/>
            <w:bCs/>
          </w:rPr>
          <w:t>@TheWECHU</w:t>
        </w:r>
      </w:hyperlink>
      <w:r w:rsidRPr="003A646A">
        <w:rPr>
          <w:b/>
          <w:bCs/>
        </w:rPr>
        <w:t xml:space="preserve"> </w:t>
      </w:r>
      <w:r w:rsidR="006C2592">
        <w:rPr>
          <w:b/>
          <w:bCs/>
        </w:rPr>
        <w:t>X</w:t>
      </w:r>
      <w:r w:rsidRPr="003A646A">
        <w:rPr>
          <w:b/>
          <w:bCs/>
        </w:rPr>
        <w:t xml:space="preserve">: </w:t>
      </w:r>
      <w:hyperlink r:id="rId20" w:history="1">
        <w:r w:rsidRPr="003A646A">
          <w:rPr>
            <w:rStyle w:val="Hyperlink"/>
            <w:b/>
            <w:bCs/>
          </w:rPr>
          <w:t>@TheWECHU</w:t>
        </w:r>
      </w:hyperlink>
      <w:r w:rsidRPr="003A646A">
        <w:rPr>
          <w:b/>
          <w:bCs/>
        </w:rPr>
        <w:t xml:space="preserve"> Instagram: </w:t>
      </w:r>
      <w:hyperlink r:id="rId21" w:history="1">
        <w:r w:rsidRPr="003A646A">
          <w:rPr>
            <w:rStyle w:val="Hyperlink"/>
            <w:b/>
            <w:bCs/>
          </w:rPr>
          <w:t>@thewechu</w:t>
        </w:r>
      </w:hyperlink>
    </w:p>
    <w:bookmarkEnd w:id="0"/>
    <w:p w14:paraId="469933CD" w14:textId="6802722C" w:rsidR="00BD13C3" w:rsidRPr="00D41D2A" w:rsidRDefault="00BD13C3" w:rsidP="00484A93">
      <w:pPr>
        <w:pStyle w:val="Heading1"/>
        <w:ind w:left="-567"/>
        <w:rPr>
          <w:rStyle w:val="SubtleEmphasis"/>
          <w:i w:val="0"/>
          <w:iCs w:val="0"/>
          <w:color w:val="00596F" w:themeColor="text2"/>
        </w:rPr>
      </w:pPr>
      <w:r w:rsidRPr="00D41D2A">
        <w:rPr>
          <w:rStyle w:val="SubtleEmphasis"/>
          <w:i w:val="0"/>
          <w:iCs w:val="0"/>
          <w:color w:val="00596F" w:themeColor="text2"/>
        </w:rPr>
        <w:t>Announc</w:t>
      </w:r>
      <w:r w:rsidR="007B3A99" w:rsidRPr="00D41D2A">
        <w:rPr>
          <w:rStyle w:val="SubtleEmphasis"/>
          <w:i w:val="0"/>
          <w:iCs w:val="0"/>
          <w:color w:val="00596F" w:themeColor="text2"/>
        </w:rPr>
        <w:t>e</w:t>
      </w:r>
      <w:r w:rsidRPr="00D41D2A">
        <w:rPr>
          <w:rStyle w:val="SubtleEmphasis"/>
          <w:i w:val="0"/>
          <w:iCs w:val="0"/>
          <w:color w:val="00596F" w:themeColor="text2"/>
        </w:rPr>
        <w:t>ments</w:t>
      </w:r>
    </w:p>
    <w:p w14:paraId="5EAFAAAC" w14:textId="2892361A" w:rsidR="00B75B42" w:rsidRPr="00D41D2A" w:rsidRDefault="00B75B42" w:rsidP="00484A93">
      <w:pPr>
        <w:pStyle w:val="Heading2"/>
        <w:ind w:left="-284" w:hanging="283"/>
      </w:pPr>
      <w:r w:rsidRPr="00D41D2A">
        <w:t xml:space="preserve">Submission </w:t>
      </w:r>
      <w:r w:rsidR="00B51256" w:rsidRPr="00D41D2A">
        <w:t>P</w:t>
      </w:r>
      <w:r w:rsidRPr="00D41D2A">
        <w:t>eriod:</w:t>
      </w:r>
    </w:p>
    <w:p w14:paraId="23792679" w14:textId="173F83FC" w:rsidR="00170BD4" w:rsidRPr="00D41D2A" w:rsidRDefault="00170BD4" w:rsidP="00484A93">
      <w:pPr>
        <w:pStyle w:val="ListParagraph"/>
        <w:numPr>
          <w:ilvl w:val="0"/>
          <w:numId w:val="25"/>
        </w:numPr>
        <w:ind w:left="-284" w:hanging="283"/>
        <w:rPr>
          <w:rFonts w:cstheme="minorHAnsi"/>
        </w:rPr>
      </w:pPr>
      <w:r w:rsidRPr="00D41D2A">
        <w:rPr>
          <w:rStyle w:val="Strong"/>
          <w:rFonts w:cstheme="minorHAnsi"/>
        </w:rPr>
        <w:t>Attention students!</w:t>
      </w:r>
      <w:r w:rsidRPr="00D41D2A">
        <w:rPr>
          <w:rFonts w:cstheme="minorHAnsi"/>
        </w:rPr>
        <w:t xml:space="preserve"> Are you ready to use your voice for change? The </w:t>
      </w:r>
      <w:r w:rsidRPr="00D41D2A">
        <w:rPr>
          <w:rStyle w:val="Strong"/>
          <w:rFonts w:cstheme="minorHAnsi"/>
          <w:b w:val="0"/>
          <w:bCs w:val="0"/>
          <w:i/>
          <w:iCs/>
        </w:rPr>
        <w:t>Connected, Not Controlled</w:t>
      </w:r>
      <w:r w:rsidRPr="00D41D2A">
        <w:rPr>
          <w:rFonts w:cstheme="minorHAnsi"/>
        </w:rPr>
        <w:t xml:space="preserve"> PSA Video Challenge is here! We want YOU to create a </w:t>
      </w:r>
      <w:r w:rsidRPr="00D41D2A">
        <w:rPr>
          <w:rStyle w:val="Strong"/>
          <w:rFonts w:cstheme="minorHAnsi"/>
        </w:rPr>
        <w:t>30-second video</w:t>
      </w:r>
      <w:r w:rsidRPr="00D41D2A">
        <w:rPr>
          <w:rFonts w:cstheme="minorHAnsi"/>
        </w:rPr>
        <w:t xml:space="preserve"> about digital well-being and responsible tech use. The best videos will win </w:t>
      </w:r>
      <w:r w:rsidRPr="00D41D2A">
        <w:rPr>
          <w:rStyle w:val="Strong"/>
          <w:rFonts w:cstheme="minorHAnsi"/>
        </w:rPr>
        <w:t>prizes</w:t>
      </w:r>
      <w:r w:rsidRPr="00D41D2A">
        <w:rPr>
          <w:rFonts w:cstheme="minorHAnsi"/>
        </w:rPr>
        <w:t xml:space="preserve">, and schools with the most participation will be recognized! </w:t>
      </w:r>
    </w:p>
    <w:p w14:paraId="63867EDA" w14:textId="195BD2EC" w:rsidR="00170BD4" w:rsidRPr="00D41D2A" w:rsidRDefault="00170BD4" w:rsidP="009B72EC">
      <w:pPr>
        <w:pStyle w:val="NormalWeb"/>
        <w:numPr>
          <w:ilvl w:val="1"/>
          <w:numId w:val="25"/>
        </w:numPr>
        <w:ind w:left="567" w:hanging="425"/>
        <w:rPr>
          <w:rFonts w:asciiTheme="minorHAnsi" w:hAnsiTheme="minorHAnsi" w:cstheme="minorHAnsi"/>
        </w:rPr>
      </w:pPr>
      <w:r w:rsidRPr="00D41D2A">
        <w:rPr>
          <w:rFonts w:asciiTheme="minorHAnsi" w:hAnsiTheme="minorHAnsi" w:cstheme="minorHAnsi"/>
        </w:rPr>
        <w:t>Your video must include a fact about technology</w:t>
      </w:r>
      <w:r w:rsidRPr="00D41D2A">
        <w:rPr>
          <w:rFonts w:ascii="Calibri" w:hAnsi="Calibri" w:cs="Calibri"/>
        </w:rPr>
        <w:t>’</w:t>
      </w:r>
      <w:r w:rsidRPr="00D41D2A">
        <w:rPr>
          <w:rFonts w:asciiTheme="minorHAnsi" w:hAnsiTheme="minorHAnsi" w:cstheme="minorHAnsi"/>
        </w:rPr>
        <w:t>s impact</w:t>
      </w:r>
      <w:r w:rsidR="008459B7" w:rsidRPr="00D41D2A">
        <w:rPr>
          <w:rFonts w:asciiTheme="minorHAnsi" w:hAnsiTheme="minorHAnsi" w:cstheme="minorHAnsi"/>
        </w:rPr>
        <w:t xml:space="preserve"> on health an</w:t>
      </w:r>
      <w:r w:rsidR="0062650D" w:rsidRPr="00D41D2A">
        <w:rPr>
          <w:rFonts w:asciiTheme="minorHAnsi" w:hAnsiTheme="minorHAnsi" w:cstheme="minorHAnsi"/>
        </w:rPr>
        <w:t>d</w:t>
      </w:r>
      <w:r w:rsidR="008459B7" w:rsidRPr="00D41D2A">
        <w:rPr>
          <w:rFonts w:asciiTheme="minorHAnsi" w:hAnsiTheme="minorHAnsi" w:cstheme="minorHAnsi"/>
        </w:rPr>
        <w:t xml:space="preserve"> well-being</w:t>
      </w:r>
      <w:r w:rsidRPr="00D41D2A">
        <w:rPr>
          <w:rFonts w:asciiTheme="minorHAnsi" w:hAnsiTheme="minorHAnsi" w:cstheme="minorHAnsi"/>
        </w:rPr>
        <w:t xml:space="preserve"> and a call to action.</w:t>
      </w:r>
    </w:p>
    <w:p w14:paraId="0C3ADD0C" w14:textId="2523C04F" w:rsidR="00170BD4" w:rsidRPr="00D41D2A" w:rsidRDefault="00170BD4" w:rsidP="009B72EC">
      <w:pPr>
        <w:pStyle w:val="NormalWeb"/>
        <w:numPr>
          <w:ilvl w:val="1"/>
          <w:numId w:val="25"/>
        </w:numPr>
        <w:ind w:left="567" w:hanging="425"/>
        <w:rPr>
          <w:rFonts w:asciiTheme="minorHAnsi" w:hAnsiTheme="minorHAnsi" w:cstheme="minorHAnsi"/>
        </w:rPr>
      </w:pPr>
      <w:r w:rsidRPr="00D41D2A">
        <w:rPr>
          <w:rFonts w:asciiTheme="minorHAnsi" w:hAnsiTheme="minorHAnsi" w:cstheme="minorHAnsi"/>
        </w:rPr>
        <w:t xml:space="preserve">The deadline to submit is </w:t>
      </w:r>
      <w:r w:rsidR="009B72EC">
        <w:rPr>
          <w:rStyle w:val="Strong"/>
          <w:rFonts w:asciiTheme="minorHAnsi" w:hAnsiTheme="minorHAnsi" w:cstheme="minorHAnsi"/>
        </w:rPr>
        <w:t>March 31</w:t>
      </w:r>
      <w:r w:rsidRPr="00D41D2A">
        <w:rPr>
          <w:rStyle w:val="Strong"/>
          <w:rFonts w:asciiTheme="minorHAnsi" w:hAnsiTheme="minorHAnsi" w:cstheme="minorHAnsi"/>
        </w:rPr>
        <w:t>, 202</w:t>
      </w:r>
      <w:r w:rsidR="009B72EC">
        <w:rPr>
          <w:rStyle w:val="Strong"/>
          <w:rFonts w:asciiTheme="minorHAnsi" w:hAnsiTheme="minorHAnsi" w:cstheme="minorHAnsi"/>
        </w:rPr>
        <w:t>6</w:t>
      </w:r>
      <w:r w:rsidRPr="00D41D2A">
        <w:rPr>
          <w:rFonts w:asciiTheme="minorHAnsi" w:hAnsiTheme="minorHAnsi" w:cstheme="minorHAnsi"/>
        </w:rPr>
        <w:t>.</w:t>
      </w:r>
    </w:p>
    <w:p w14:paraId="79C5AA06" w14:textId="6CA81C5C" w:rsidR="00170BD4" w:rsidRPr="00D41D2A" w:rsidRDefault="00170BD4" w:rsidP="009B72EC">
      <w:pPr>
        <w:pStyle w:val="NormalWeb"/>
        <w:numPr>
          <w:ilvl w:val="1"/>
          <w:numId w:val="25"/>
        </w:numPr>
        <w:ind w:left="567" w:hanging="425"/>
        <w:rPr>
          <w:rFonts w:asciiTheme="minorHAnsi" w:hAnsiTheme="minorHAnsi" w:cstheme="minorHAnsi"/>
        </w:rPr>
      </w:pPr>
      <w:r w:rsidRPr="00D41D2A">
        <w:rPr>
          <w:rFonts w:asciiTheme="minorHAnsi" w:hAnsiTheme="minorHAnsi" w:cstheme="minorHAnsi"/>
        </w:rPr>
        <w:t xml:space="preserve">Let’s </w:t>
      </w:r>
      <w:r w:rsidRPr="00D41D2A">
        <w:rPr>
          <w:rStyle w:val="Strong"/>
          <w:rFonts w:asciiTheme="minorHAnsi" w:hAnsiTheme="minorHAnsi" w:cstheme="minorHAnsi"/>
        </w:rPr>
        <w:t>stay connected, not controlled!</w:t>
      </w:r>
      <w:r w:rsidRPr="00D41D2A">
        <w:rPr>
          <w:rFonts w:asciiTheme="minorHAnsi" w:hAnsiTheme="minorHAnsi" w:cstheme="minorHAnsi"/>
        </w:rPr>
        <w:t xml:space="preserve"> Visit </w:t>
      </w:r>
      <w:hyperlink r:id="rId22" w:history="1">
        <w:r w:rsidRPr="00D41D2A">
          <w:rPr>
            <w:rStyle w:val="Hyperlink"/>
            <w:rFonts w:asciiTheme="minorHAnsi" w:hAnsiTheme="minorHAnsi" w:cstheme="minorHAnsi"/>
          </w:rPr>
          <w:t>wechu.org/cnc</w:t>
        </w:r>
      </w:hyperlink>
      <w:r w:rsidRPr="00D41D2A">
        <w:rPr>
          <w:rFonts w:asciiTheme="minorHAnsi" w:hAnsiTheme="minorHAnsi" w:cstheme="minorHAnsi"/>
        </w:rPr>
        <w:t xml:space="preserve"> for</w:t>
      </w:r>
      <w:r w:rsidR="0093024D" w:rsidRPr="00D41D2A">
        <w:rPr>
          <w:rFonts w:asciiTheme="minorHAnsi" w:hAnsiTheme="minorHAnsi" w:cstheme="minorHAnsi"/>
        </w:rPr>
        <w:t xml:space="preserve"> more</w:t>
      </w:r>
      <w:r w:rsidRPr="00D41D2A">
        <w:rPr>
          <w:rFonts w:asciiTheme="minorHAnsi" w:hAnsiTheme="minorHAnsi" w:cstheme="minorHAnsi"/>
        </w:rPr>
        <w:t xml:space="preserve"> details.</w:t>
      </w:r>
    </w:p>
    <w:p w14:paraId="21BD297C" w14:textId="110F703F" w:rsidR="00AB23F5" w:rsidRPr="00D41D2A" w:rsidRDefault="00AB23F5" w:rsidP="00484A93">
      <w:pPr>
        <w:pStyle w:val="ListParagraph"/>
        <w:numPr>
          <w:ilvl w:val="0"/>
          <w:numId w:val="25"/>
        </w:numPr>
        <w:ind w:left="-284" w:hanging="283"/>
        <w:rPr>
          <w:rStyle w:val="SubtleEmphasis"/>
          <w:i w:val="0"/>
          <w:iCs w:val="0"/>
          <w:color w:val="auto"/>
        </w:rPr>
      </w:pPr>
      <w:r w:rsidRPr="00D41D2A">
        <w:rPr>
          <w:rStyle w:val="SubtleEmphasis"/>
          <w:i w:val="0"/>
          <w:iCs w:val="0"/>
          <w:color w:val="auto"/>
        </w:rPr>
        <w:t xml:space="preserve">Have you heard about the </w:t>
      </w:r>
      <w:r w:rsidRPr="00D41D2A">
        <w:rPr>
          <w:rStyle w:val="SubtleEmphasis"/>
          <w:color w:val="auto"/>
        </w:rPr>
        <w:t>Connected, Not Controlled Challenge</w:t>
      </w:r>
      <w:r w:rsidRPr="00D41D2A">
        <w:rPr>
          <w:rStyle w:val="SubtleEmphasis"/>
          <w:i w:val="0"/>
          <w:iCs w:val="0"/>
          <w:color w:val="auto"/>
        </w:rPr>
        <w:t>? Windsor-Essex County students in grades 6 to 12 can c</w:t>
      </w:r>
      <w:r w:rsidRPr="00D41D2A">
        <w:rPr>
          <w:shd w:val="clear" w:color="auto" w:fill="FFFFFF"/>
        </w:rPr>
        <w:t xml:space="preserve">reate and upload a 30-second PSA video to raise awareness about the </w:t>
      </w:r>
      <w:r w:rsidR="00E23BC1" w:rsidRPr="00D41D2A">
        <w:rPr>
          <w:shd w:val="clear" w:color="auto" w:fill="FFFFFF"/>
        </w:rPr>
        <w:t>effects of digital technology use on their mental health and well-being</w:t>
      </w:r>
      <w:r w:rsidRPr="00D41D2A">
        <w:rPr>
          <w:rStyle w:val="SubtleEmphasis"/>
          <w:color w:val="auto"/>
        </w:rPr>
        <w:t xml:space="preserve">. </w:t>
      </w:r>
      <w:r w:rsidRPr="00D41D2A">
        <w:rPr>
          <w:rStyle w:val="SubtleEmphasis"/>
          <w:i w:val="0"/>
          <w:iCs w:val="0"/>
          <w:color w:val="auto"/>
        </w:rPr>
        <w:t xml:space="preserve">The video submission period runs from </w:t>
      </w:r>
      <w:r w:rsidR="009B72EC">
        <w:rPr>
          <w:rStyle w:val="SubtleEmphasis"/>
          <w:i w:val="0"/>
          <w:iCs w:val="0"/>
          <w:color w:val="auto"/>
        </w:rPr>
        <w:t>March 2</w:t>
      </w:r>
      <w:r w:rsidR="009B72EC" w:rsidRPr="007220C9">
        <w:rPr>
          <w:rStyle w:val="SubtleEmphasis"/>
          <w:i w:val="0"/>
          <w:iCs w:val="0"/>
          <w:color w:val="auto"/>
          <w:vertAlign w:val="superscript"/>
        </w:rPr>
        <w:t>nd</w:t>
      </w:r>
      <w:r w:rsidR="009B72EC">
        <w:rPr>
          <w:rStyle w:val="SubtleEmphasis"/>
          <w:i w:val="0"/>
          <w:iCs w:val="0"/>
          <w:color w:val="auto"/>
        </w:rPr>
        <w:t xml:space="preserve"> to </w:t>
      </w:r>
      <w:r w:rsidR="009B72EC">
        <w:rPr>
          <w:rStyle w:val="SubtleEmphasis"/>
          <w:i w:val="0"/>
          <w:iCs w:val="0"/>
          <w:color w:val="auto"/>
        </w:rPr>
        <w:lastRenderedPageBreak/>
        <w:t>March 31</w:t>
      </w:r>
      <w:r w:rsidR="009B72EC" w:rsidRPr="007220C9">
        <w:rPr>
          <w:rStyle w:val="SubtleEmphasis"/>
          <w:i w:val="0"/>
          <w:iCs w:val="0"/>
          <w:color w:val="auto"/>
          <w:vertAlign w:val="superscript"/>
        </w:rPr>
        <w:t>st</w:t>
      </w:r>
      <w:r w:rsidRPr="00D41D2A">
        <w:rPr>
          <w:rStyle w:val="SubtleEmphasis"/>
          <w:i w:val="0"/>
          <w:iCs w:val="0"/>
          <w:color w:val="auto"/>
        </w:rPr>
        <w:t xml:space="preserve">. Enter your PSA video and you could win $300 and other cool prizes! Visit </w:t>
      </w:r>
      <w:bookmarkStart w:id="1" w:name="_Hlk193970043"/>
      <w:r w:rsidR="0093024D" w:rsidRPr="00D41D2A">
        <w:fldChar w:fldCharType="begin"/>
      </w:r>
      <w:r w:rsidR="0093024D" w:rsidRPr="00D41D2A">
        <w:instrText>HYPERLINK "https://www.wechu.org/cnc"</w:instrText>
      </w:r>
      <w:r w:rsidR="0093024D" w:rsidRPr="00D41D2A">
        <w:fldChar w:fldCharType="separate"/>
      </w:r>
      <w:r w:rsidR="0093024D" w:rsidRPr="00D41D2A">
        <w:rPr>
          <w:rStyle w:val="Hyperlink"/>
          <w:rFonts w:cstheme="minorHAnsi"/>
        </w:rPr>
        <w:t>wechu.org/cnc</w:t>
      </w:r>
      <w:r w:rsidR="0093024D" w:rsidRPr="00D41D2A">
        <w:fldChar w:fldCharType="end"/>
      </w:r>
      <w:bookmarkEnd w:id="1"/>
      <w:r w:rsidR="0093024D" w:rsidRPr="00D41D2A">
        <w:t xml:space="preserve"> </w:t>
      </w:r>
      <w:r w:rsidRPr="00D41D2A">
        <w:rPr>
          <w:rStyle w:val="SubtleEmphasis"/>
          <w:i w:val="0"/>
          <w:iCs w:val="0"/>
          <w:color w:val="auto"/>
        </w:rPr>
        <w:t xml:space="preserve">for more information. </w:t>
      </w:r>
    </w:p>
    <w:p w14:paraId="6FE4D5F7" w14:textId="3D664273" w:rsidR="00D25DE8" w:rsidRPr="00D41D2A" w:rsidRDefault="00D25DE8" w:rsidP="00484A93">
      <w:pPr>
        <w:pStyle w:val="ListParagraph"/>
        <w:numPr>
          <w:ilvl w:val="0"/>
          <w:numId w:val="25"/>
        </w:numPr>
        <w:ind w:left="-284" w:hanging="283"/>
      </w:pPr>
      <w:r w:rsidRPr="00D41D2A">
        <w:t>Attention [</w:t>
      </w:r>
      <w:r w:rsidRPr="00D41D2A">
        <w:rPr>
          <w:i/>
          <w:iCs/>
        </w:rPr>
        <w:t>name of school</w:t>
      </w:r>
      <w:r w:rsidRPr="00D41D2A">
        <w:t xml:space="preserve">] students in grades 6 to 12! Are you ready to make a difference? Introducing the </w:t>
      </w:r>
      <w:r w:rsidRPr="00D41D2A">
        <w:rPr>
          <w:i/>
          <w:iCs/>
        </w:rPr>
        <w:t>Connected, Not Controlled Challenge!</w:t>
      </w:r>
      <w:r w:rsidRPr="00D41D2A">
        <w:t xml:space="preserve"> Create a 30-second PSA video showcasing how digital technology can impact your mental health and well-being. From </w:t>
      </w:r>
      <w:r w:rsidR="009B72EC">
        <w:rPr>
          <w:rStyle w:val="SubtleEmphasis"/>
          <w:i w:val="0"/>
          <w:iCs w:val="0"/>
          <w:color w:val="auto"/>
        </w:rPr>
        <w:t>March 2</w:t>
      </w:r>
      <w:r w:rsidR="009B72EC" w:rsidRPr="007220C9">
        <w:rPr>
          <w:rStyle w:val="SubtleEmphasis"/>
          <w:i w:val="0"/>
          <w:iCs w:val="0"/>
          <w:color w:val="auto"/>
          <w:vertAlign w:val="superscript"/>
        </w:rPr>
        <w:t>nd</w:t>
      </w:r>
      <w:r w:rsidR="009B72EC">
        <w:rPr>
          <w:rStyle w:val="SubtleEmphasis"/>
          <w:i w:val="0"/>
          <w:iCs w:val="0"/>
          <w:color w:val="auto"/>
        </w:rPr>
        <w:t xml:space="preserve"> to March 31</w:t>
      </w:r>
      <w:r w:rsidR="009B72EC" w:rsidRPr="007220C9">
        <w:rPr>
          <w:rStyle w:val="SubtleEmphasis"/>
          <w:i w:val="0"/>
          <w:iCs w:val="0"/>
          <w:color w:val="auto"/>
          <w:vertAlign w:val="superscript"/>
        </w:rPr>
        <w:t>st</w:t>
      </w:r>
      <w:r w:rsidRPr="00D41D2A">
        <w:t xml:space="preserve">, upload your video and compete for a chance to win $300 and awesome prizes! Get all the details at </w:t>
      </w:r>
      <w:hyperlink r:id="rId23" w:history="1">
        <w:r w:rsidR="00CE3145" w:rsidRPr="00D41D2A">
          <w:rPr>
            <w:rStyle w:val="Hyperlink"/>
          </w:rPr>
          <w:t>wechu.org/cnc</w:t>
        </w:r>
      </w:hyperlink>
      <w:r w:rsidR="00CE3145" w:rsidRPr="00D41D2A">
        <w:t xml:space="preserve"> </w:t>
      </w:r>
      <w:r w:rsidRPr="00D41D2A">
        <w:t>and let your voice be heard!</w:t>
      </w:r>
    </w:p>
    <w:p w14:paraId="428B9C15" w14:textId="712AF238" w:rsidR="00D25DE8" w:rsidRPr="00D41D2A" w:rsidRDefault="00D25DE8" w:rsidP="00484A93">
      <w:pPr>
        <w:pStyle w:val="ListParagraph"/>
        <w:numPr>
          <w:ilvl w:val="0"/>
          <w:numId w:val="25"/>
        </w:numPr>
        <w:ind w:left="-284" w:hanging="283"/>
        <w:rPr>
          <w:rStyle w:val="SubtleEmphasis"/>
          <w:i w:val="0"/>
          <w:iCs w:val="0"/>
          <w:color w:val="auto"/>
        </w:rPr>
      </w:pPr>
      <w:r w:rsidRPr="00D41D2A">
        <w:rPr>
          <w:rStyle w:val="SubtleEmphasis"/>
          <w:i w:val="0"/>
          <w:iCs w:val="0"/>
          <w:color w:val="auto"/>
        </w:rPr>
        <w:t xml:space="preserve">Time is running out, [name of school] students! Don’t miss your chance to enter the </w:t>
      </w:r>
      <w:r w:rsidRPr="00D41D2A">
        <w:rPr>
          <w:rStyle w:val="SubtleEmphasis"/>
          <w:color w:val="auto"/>
        </w:rPr>
        <w:t>Connected, Not Controlled Challenge</w:t>
      </w:r>
      <w:r w:rsidRPr="00D41D2A">
        <w:rPr>
          <w:rStyle w:val="SubtleEmphasis"/>
          <w:i w:val="0"/>
          <w:iCs w:val="0"/>
          <w:color w:val="auto"/>
        </w:rPr>
        <w:t xml:space="preserve">! Submit your 30-second PSA video about digital tech and mental health by </w:t>
      </w:r>
      <w:r w:rsidR="009B72EC">
        <w:rPr>
          <w:rStyle w:val="SubtleEmphasis"/>
          <w:i w:val="0"/>
          <w:iCs w:val="0"/>
          <w:color w:val="auto"/>
        </w:rPr>
        <w:t>March 31</w:t>
      </w:r>
      <w:r w:rsidR="009B72EC" w:rsidRPr="009B72EC">
        <w:rPr>
          <w:rStyle w:val="SubtleEmphasis"/>
          <w:i w:val="0"/>
          <w:iCs w:val="0"/>
          <w:color w:val="auto"/>
          <w:vertAlign w:val="superscript"/>
        </w:rPr>
        <w:t>st</w:t>
      </w:r>
      <w:r w:rsidR="009B72EC">
        <w:rPr>
          <w:rStyle w:val="SubtleEmphasis"/>
          <w:i w:val="0"/>
          <w:iCs w:val="0"/>
          <w:color w:val="auto"/>
        </w:rPr>
        <w:t xml:space="preserve"> </w:t>
      </w:r>
      <w:r w:rsidRPr="00D41D2A">
        <w:rPr>
          <w:rStyle w:val="SubtleEmphasis"/>
          <w:i w:val="0"/>
          <w:iCs w:val="0"/>
          <w:color w:val="auto"/>
        </w:rPr>
        <w:t xml:space="preserve">for a shot at $300 and other awesome prizes! Visit </w:t>
      </w:r>
      <w:hyperlink r:id="rId24" w:history="1">
        <w:r w:rsidR="00CE3145" w:rsidRPr="00D41D2A">
          <w:rPr>
            <w:rStyle w:val="Hyperlink"/>
          </w:rPr>
          <w:t>wechu.org/cnc</w:t>
        </w:r>
      </w:hyperlink>
      <w:r w:rsidR="00CE3145" w:rsidRPr="00D41D2A">
        <w:t xml:space="preserve"> </w:t>
      </w:r>
      <w:r w:rsidRPr="00D41D2A">
        <w:rPr>
          <w:rStyle w:val="SubtleEmphasis"/>
          <w:i w:val="0"/>
          <w:iCs w:val="0"/>
          <w:color w:val="auto"/>
        </w:rPr>
        <w:t xml:space="preserve"> and get your entry in before it’s too late! </w:t>
      </w:r>
    </w:p>
    <w:p w14:paraId="73087CA5" w14:textId="59DE5C66" w:rsidR="00B75B42" w:rsidRPr="00D41D2A" w:rsidRDefault="00B75B42" w:rsidP="00484A93">
      <w:pPr>
        <w:pStyle w:val="Heading2"/>
        <w:ind w:left="-284" w:hanging="283"/>
      </w:pPr>
      <w:r w:rsidRPr="00D41D2A">
        <w:t>Voting Period:</w:t>
      </w:r>
    </w:p>
    <w:p w14:paraId="00DD3370" w14:textId="75D43AF2" w:rsidR="00D802A7" w:rsidRPr="00D41D2A" w:rsidRDefault="00D802A7" w:rsidP="00484A93">
      <w:pPr>
        <w:pStyle w:val="ListParagraph"/>
        <w:numPr>
          <w:ilvl w:val="0"/>
          <w:numId w:val="25"/>
        </w:numPr>
        <w:ind w:left="-284" w:hanging="283"/>
        <w:rPr>
          <w:rStyle w:val="SubtleEmphasis"/>
          <w:i w:val="0"/>
          <w:iCs w:val="0"/>
          <w:color w:val="auto"/>
        </w:rPr>
      </w:pPr>
      <w:r w:rsidRPr="00D41D2A">
        <w:rPr>
          <w:rStyle w:val="SubtleEmphasis"/>
          <w:i w:val="0"/>
          <w:iCs w:val="0"/>
          <w:color w:val="auto"/>
        </w:rPr>
        <w:t xml:space="preserve">The </w:t>
      </w:r>
      <w:r w:rsidR="00170BD4" w:rsidRPr="00D41D2A">
        <w:rPr>
          <w:rStyle w:val="SubtleEmphasis"/>
          <w:color w:val="auto"/>
        </w:rPr>
        <w:t>Connected, Not Controlled</w:t>
      </w:r>
      <w:r w:rsidRPr="00D41D2A">
        <w:rPr>
          <w:rStyle w:val="SubtleEmphasis"/>
          <w:color w:val="auto"/>
        </w:rPr>
        <w:t xml:space="preserve"> Challenge</w:t>
      </w:r>
      <w:r w:rsidRPr="00D41D2A">
        <w:rPr>
          <w:rStyle w:val="SubtleEmphasis"/>
          <w:i w:val="0"/>
          <w:iCs w:val="0"/>
          <w:color w:val="auto"/>
        </w:rPr>
        <w:t xml:space="preserve"> submission period has closed. Starting </w:t>
      </w:r>
      <w:r w:rsidR="009B72EC">
        <w:rPr>
          <w:rStyle w:val="SubtleEmphasis"/>
          <w:i w:val="0"/>
          <w:iCs w:val="0"/>
          <w:color w:val="auto"/>
        </w:rPr>
        <w:t>April 27</w:t>
      </w:r>
      <w:r w:rsidR="009B72EC" w:rsidRPr="009B72EC">
        <w:rPr>
          <w:rStyle w:val="SubtleEmphasis"/>
          <w:i w:val="0"/>
          <w:iCs w:val="0"/>
          <w:color w:val="auto"/>
          <w:vertAlign w:val="superscript"/>
        </w:rPr>
        <w:t>th</w:t>
      </w:r>
      <w:r w:rsidR="00170BD4" w:rsidRPr="00D41D2A">
        <w:rPr>
          <w:rStyle w:val="SubtleEmphasis"/>
          <w:i w:val="0"/>
          <w:iCs w:val="0"/>
          <w:color w:val="auto"/>
        </w:rPr>
        <w:t>,</w:t>
      </w:r>
      <w:r w:rsidRPr="00D41D2A">
        <w:rPr>
          <w:rStyle w:val="SubtleEmphasis"/>
          <w:i w:val="0"/>
          <w:iCs w:val="0"/>
          <w:color w:val="auto"/>
        </w:rPr>
        <w:t xml:space="preserve"> you can vote</w:t>
      </w:r>
      <w:r w:rsidR="00D25DE8" w:rsidRPr="00D41D2A">
        <w:rPr>
          <w:rStyle w:val="SubtleEmphasis"/>
          <w:i w:val="0"/>
          <w:iCs w:val="0"/>
          <w:color w:val="auto"/>
        </w:rPr>
        <w:t xml:space="preserve"> daily </w:t>
      </w:r>
      <w:r w:rsidRPr="00D41D2A">
        <w:rPr>
          <w:rStyle w:val="SubtleEmphasis"/>
          <w:i w:val="0"/>
          <w:iCs w:val="0"/>
          <w:color w:val="auto"/>
        </w:rPr>
        <w:t xml:space="preserve">for your favourite </w:t>
      </w:r>
      <w:r w:rsidR="00170BD4" w:rsidRPr="00D41D2A">
        <w:rPr>
          <w:rStyle w:val="SubtleEmphasis"/>
          <w:color w:val="auto"/>
        </w:rPr>
        <w:t>Connected, Not Controlled</w:t>
      </w:r>
      <w:r w:rsidRPr="00D41D2A">
        <w:rPr>
          <w:rStyle w:val="SubtleEmphasis"/>
          <w:color w:val="auto"/>
        </w:rPr>
        <w:t xml:space="preserve"> Challenge</w:t>
      </w:r>
      <w:r w:rsidRPr="00D41D2A">
        <w:rPr>
          <w:rStyle w:val="SubtleEmphasis"/>
          <w:i w:val="0"/>
          <w:iCs w:val="0"/>
          <w:color w:val="auto"/>
        </w:rPr>
        <w:t xml:space="preserve"> </w:t>
      </w:r>
      <w:r w:rsidR="00170BD4" w:rsidRPr="00D41D2A">
        <w:rPr>
          <w:rStyle w:val="SubtleEmphasis"/>
          <w:i w:val="0"/>
          <w:iCs w:val="0"/>
          <w:color w:val="auto"/>
        </w:rPr>
        <w:t>v</w:t>
      </w:r>
      <w:r w:rsidRPr="00D41D2A">
        <w:rPr>
          <w:rStyle w:val="SubtleEmphasis"/>
          <w:i w:val="0"/>
          <w:iCs w:val="0"/>
          <w:color w:val="auto"/>
        </w:rPr>
        <w:t xml:space="preserve">ideo. Visit </w:t>
      </w:r>
      <w:hyperlink r:id="rId25" w:history="1">
        <w:r w:rsidR="0093024D" w:rsidRPr="00D41D2A">
          <w:rPr>
            <w:rStyle w:val="Hyperlink"/>
            <w:rFonts w:cstheme="minorHAnsi"/>
          </w:rPr>
          <w:t>wechu.org/cnc</w:t>
        </w:r>
      </w:hyperlink>
      <w:r w:rsidR="00D25DE8" w:rsidRPr="00D41D2A">
        <w:t xml:space="preserve"> </w:t>
      </w:r>
      <w:r w:rsidRPr="00D41D2A">
        <w:rPr>
          <w:rStyle w:val="SubtleEmphasis"/>
          <w:i w:val="0"/>
          <w:iCs w:val="0"/>
          <w:color w:val="auto"/>
        </w:rPr>
        <w:t>to vote.</w:t>
      </w:r>
    </w:p>
    <w:p w14:paraId="410B06AF" w14:textId="749BDEBA" w:rsidR="00D802A7" w:rsidRPr="00D41D2A" w:rsidRDefault="00D802A7" w:rsidP="00484A93">
      <w:pPr>
        <w:pStyle w:val="ListParagraph"/>
        <w:numPr>
          <w:ilvl w:val="0"/>
          <w:numId w:val="25"/>
        </w:numPr>
        <w:ind w:left="-284" w:hanging="283"/>
        <w:rPr>
          <w:rStyle w:val="SubtleEmphasis"/>
          <w:i w:val="0"/>
          <w:iCs w:val="0"/>
          <w:color w:val="auto"/>
        </w:rPr>
      </w:pPr>
      <w:r w:rsidRPr="00D41D2A">
        <w:rPr>
          <w:rStyle w:val="SubtleEmphasis"/>
          <w:i w:val="0"/>
          <w:iCs w:val="0"/>
          <w:color w:val="auto"/>
        </w:rPr>
        <w:t xml:space="preserve">Have you </w:t>
      </w:r>
      <w:r w:rsidR="00D25DE8" w:rsidRPr="00D41D2A">
        <w:rPr>
          <w:rStyle w:val="SubtleEmphasis"/>
          <w:i w:val="0"/>
          <w:iCs w:val="0"/>
          <w:color w:val="auto"/>
        </w:rPr>
        <w:t xml:space="preserve">been </w:t>
      </w:r>
      <w:r w:rsidRPr="00D41D2A">
        <w:rPr>
          <w:rStyle w:val="SubtleEmphasis"/>
          <w:i w:val="0"/>
          <w:iCs w:val="0"/>
          <w:color w:val="auto"/>
        </w:rPr>
        <w:t>vot</w:t>
      </w:r>
      <w:r w:rsidR="00D25DE8" w:rsidRPr="00D41D2A">
        <w:rPr>
          <w:rStyle w:val="SubtleEmphasis"/>
          <w:i w:val="0"/>
          <w:iCs w:val="0"/>
          <w:color w:val="auto"/>
        </w:rPr>
        <w:t>ing daily</w:t>
      </w:r>
      <w:r w:rsidRPr="00D41D2A">
        <w:rPr>
          <w:rStyle w:val="SubtleEmphasis"/>
          <w:i w:val="0"/>
          <w:iCs w:val="0"/>
          <w:color w:val="auto"/>
        </w:rPr>
        <w:t xml:space="preserve"> for your favourite </w:t>
      </w:r>
      <w:r w:rsidR="00170BD4" w:rsidRPr="00D41D2A">
        <w:rPr>
          <w:rStyle w:val="SubtleEmphasis"/>
          <w:color w:val="auto"/>
        </w:rPr>
        <w:t>Connected, Not Controlled</w:t>
      </w:r>
      <w:r w:rsidRPr="00D41D2A">
        <w:rPr>
          <w:rStyle w:val="SubtleEmphasis"/>
          <w:color w:val="auto"/>
        </w:rPr>
        <w:t xml:space="preserve"> Challenge </w:t>
      </w:r>
      <w:r w:rsidRPr="00D41D2A">
        <w:rPr>
          <w:rStyle w:val="SubtleEmphasis"/>
          <w:i w:val="0"/>
          <w:iCs w:val="0"/>
          <w:color w:val="auto"/>
        </w:rPr>
        <w:t xml:space="preserve">video? Voting closes </w:t>
      </w:r>
      <w:r w:rsidR="009B72EC">
        <w:rPr>
          <w:rStyle w:val="SubtleEmphasis"/>
          <w:i w:val="0"/>
          <w:iCs w:val="0"/>
          <w:color w:val="auto"/>
        </w:rPr>
        <w:t>May 4</w:t>
      </w:r>
      <w:r w:rsidR="009B72EC" w:rsidRPr="009B72EC">
        <w:rPr>
          <w:rStyle w:val="SubtleEmphasis"/>
          <w:i w:val="0"/>
          <w:iCs w:val="0"/>
          <w:color w:val="auto"/>
          <w:vertAlign w:val="superscript"/>
        </w:rPr>
        <w:t>th</w:t>
      </w:r>
      <w:r w:rsidRPr="00D41D2A">
        <w:rPr>
          <w:rStyle w:val="SubtleEmphasis"/>
          <w:i w:val="0"/>
          <w:iCs w:val="0"/>
          <w:color w:val="auto"/>
        </w:rPr>
        <w:t xml:space="preserve">, visit </w:t>
      </w:r>
      <w:hyperlink r:id="rId26" w:history="1">
        <w:r w:rsidR="0093024D" w:rsidRPr="00D41D2A">
          <w:rPr>
            <w:rStyle w:val="Hyperlink"/>
            <w:rFonts w:cstheme="minorHAnsi"/>
          </w:rPr>
          <w:t>wechu.org/cnc</w:t>
        </w:r>
      </w:hyperlink>
      <w:r w:rsidR="0093024D" w:rsidRPr="00D41D2A">
        <w:t xml:space="preserve"> </w:t>
      </w:r>
      <w:r w:rsidR="00D25DE8" w:rsidRPr="00D41D2A">
        <w:rPr>
          <w:rStyle w:val="SubtleEmphasis"/>
          <w:i w:val="0"/>
          <w:iCs w:val="0"/>
          <w:color w:val="auto"/>
        </w:rPr>
        <w:t>and</w:t>
      </w:r>
      <w:r w:rsidRPr="00D41D2A">
        <w:rPr>
          <w:rStyle w:val="SubtleEmphasis"/>
          <w:i w:val="0"/>
          <w:iCs w:val="0"/>
          <w:color w:val="auto"/>
        </w:rPr>
        <w:t xml:space="preserve"> vote</w:t>
      </w:r>
      <w:r w:rsidR="00D25DE8" w:rsidRPr="00D41D2A">
        <w:rPr>
          <w:rStyle w:val="SubtleEmphasis"/>
          <w:i w:val="0"/>
          <w:iCs w:val="0"/>
          <w:color w:val="auto"/>
        </w:rPr>
        <w:t xml:space="preserve"> today</w:t>
      </w:r>
      <w:r w:rsidRPr="00D41D2A">
        <w:rPr>
          <w:rStyle w:val="SubtleEmphasis"/>
          <w:i w:val="0"/>
          <w:iCs w:val="0"/>
          <w:color w:val="auto"/>
        </w:rPr>
        <w:t>.</w:t>
      </w:r>
    </w:p>
    <w:p w14:paraId="0FF4BE5A" w14:textId="3A0A8374" w:rsidR="00BD13C3" w:rsidRPr="00D41D2A" w:rsidRDefault="00BD13C3" w:rsidP="00015E5D">
      <w:pPr>
        <w:pStyle w:val="Heading1"/>
        <w:ind w:left="-284" w:hanging="283"/>
        <w:rPr>
          <w:rStyle w:val="SubtleEmphasis"/>
          <w:i w:val="0"/>
          <w:iCs w:val="0"/>
          <w:color w:val="00596F" w:themeColor="text2"/>
        </w:rPr>
      </w:pPr>
      <w:r w:rsidRPr="00D41D2A">
        <w:rPr>
          <w:rStyle w:val="SubtleEmphasis"/>
          <w:i w:val="0"/>
          <w:iCs w:val="0"/>
          <w:color w:val="00596F" w:themeColor="text2"/>
        </w:rPr>
        <w:t>Assembly/ Student Council Pitch</w:t>
      </w:r>
    </w:p>
    <w:p w14:paraId="1AAD1088" w14:textId="6A431093" w:rsidR="00015E5D" w:rsidRDefault="009B72EC" w:rsidP="00015E5D">
      <w:pPr>
        <w:pStyle w:val="ListParagraph"/>
        <w:numPr>
          <w:ilvl w:val="0"/>
          <w:numId w:val="25"/>
        </w:numPr>
        <w:tabs>
          <w:tab w:val="left" w:pos="720"/>
        </w:tabs>
        <w:ind w:left="-284" w:hanging="283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>S</w:t>
      </w:r>
      <w:r w:rsidR="00B93B38" w:rsidRPr="00D41D2A">
        <w:rPr>
          <w:rStyle w:val="SubtleEmphasis"/>
          <w:i w:val="0"/>
          <w:iCs w:val="0"/>
          <w:color w:val="auto"/>
        </w:rPr>
        <w:t>tudents</w:t>
      </w:r>
      <w:r>
        <w:rPr>
          <w:rStyle w:val="SubtleEmphasis"/>
          <w:i w:val="0"/>
          <w:iCs w:val="0"/>
          <w:color w:val="auto"/>
        </w:rPr>
        <w:t>,</w:t>
      </w:r>
      <w:r w:rsidR="00B93B38" w:rsidRPr="00D41D2A">
        <w:rPr>
          <w:rStyle w:val="SubtleEmphasis"/>
          <w:i w:val="0"/>
          <w:iCs w:val="0"/>
          <w:color w:val="auto"/>
        </w:rPr>
        <w:t xml:space="preserve"> </w:t>
      </w:r>
      <w:r>
        <w:rPr>
          <w:rStyle w:val="SubtleEmphasis"/>
          <w:i w:val="0"/>
          <w:iCs w:val="0"/>
          <w:color w:val="auto"/>
        </w:rPr>
        <w:t>a</w:t>
      </w:r>
      <w:r w:rsidR="00B93B38" w:rsidRPr="00D41D2A">
        <w:rPr>
          <w:rStyle w:val="SubtleEmphasis"/>
          <w:i w:val="0"/>
          <w:iCs w:val="0"/>
          <w:color w:val="auto"/>
        </w:rPr>
        <w:t xml:space="preserve">re you ready to use your voice to make a difference, get creative, and even win prizes? </w:t>
      </w:r>
      <w:r>
        <w:rPr>
          <w:rStyle w:val="SubtleEmphasis"/>
          <w:i w:val="0"/>
          <w:iCs w:val="0"/>
          <w:color w:val="auto"/>
        </w:rPr>
        <w:t>We are here to i</w:t>
      </w:r>
      <w:r w:rsidR="00B93B38" w:rsidRPr="00D41D2A">
        <w:rPr>
          <w:rStyle w:val="SubtleEmphasis"/>
          <w:i w:val="0"/>
          <w:iCs w:val="0"/>
          <w:color w:val="auto"/>
        </w:rPr>
        <w:t>ntroduc</w:t>
      </w:r>
      <w:r>
        <w:rPr>
          <w:rStyle w:val="SubtleEmphasis"/>
          <w:i w:val="0"/>
          <w:iCs w:val="0"/>
          <w:color w:val="auto"/>
        </w:rPr>
        <w:t>e</w:t>
      </w:r>
      <w:r w:rsidR="00B93B38" w:rsidRPr="00D41D2A">
        <w:rPr>
          <w:rStyle w:val="SubtleEmphasis"/>
          <w:i w:val="0"/>
          <w:iCs w:val="0"/>
          <w:color w:val="auto"/>
        </w:rPr>
        <w:t xml:space="preserve"> the </w:t>
      </w:r>
      <w:r w:rsidR="00B93B38" w:rsidRPr="00D41D2A">
        <w:rPr>
          <w:rStyle w:val="SubtleEmphasis"/>
          <w:color w:val="auto"/>
        </w:rPr>
        <w:t>Connected, Not Controlled</w:t>
      </w:r>
      <w:r w:rsidR="00B93B38" w:rsidRPr="00D41D2A">
        <w:rPr>
          <w:rStyle w:val="SubtleEmphasis"/>
          <w:i w:val="0"/>
          <w:iCs w:val="0"/>
          <w:color w:val="auto"/>
        </w:rPr>
        <w:t xml:space="preserve"> PSA Video Challenge! This is your chance to use your voice and creativity to raise awareness about how digital technology impacts youth well-being and daily lives. </w:t>
      </w:r>
    </w:p>
    <w:p w14:paraId="552FFDCF" w14:textId="319ACCBC" w:rsidR="00B93B38" w:rsidRPr="00015E5D" w:rsidRDefault="00B93B38" w:rsidP="00015E5D">
      <w:pPr>
        <w:pStyle w:val="ListParagraph"/>
        <w:numPr>
          <w:ilvl w:val="0"/>
          <w:numId w:val="0"/>
        </w:numPr>
        <w:tabs>
          <w:tab w:val="left" w:pos="720"/>
        </w:tabs>
        <w:ind w:left="-284"/>
        <w:rPr>
          <w:rStyle w:val="SubtleEmphasis"/>
          <w:i w:val="0"/>
          <w:iCs w:val="0"/>
          <w:color w:val="auto"/>
        </w:rPr>
      </w:pPr>
      <w:r w:rsidRPr="00015E5D">
        <w:rPr>
          <w:rStyle w:val="SubtleEmphasis"/>
          <w:i w:val="0"/>
          <w:iCs w:val="0"/>
          <w:color w:val="auto"/>
        </w:rPr>
        <w:t>Here’s the challenge:</w:t>
      </w:r>
    </w:p>
    <w:p w14:paraId="08746DD8" w14:textId="7E7E26A0" w:rsidR="00B93B38" w:rsidRPr="00D41D2A" w:rsidRDefault="00B93B38" w:rsidP="00015E5D">
      <w:pPr>
        <w:pStyle w:val="ListParagraph"/>
        <w:numPr>
          <w:ilvl w:val="1"/>
          <w:numId w:val="25"/>
        </w:numPr>
        <w:tabs>
          <w:tab w:val="left" w:pos="720"/>
          <w:tab w:val="left" w:pos="1134"/>
        </w:tabs>
        <w:ind w:left="0" w:firstLine="142"/>
        <w:rPr>
          <w:rStyle w:val="SubtleEmphasis"/>
          <w:i w:val="0"/>
          <w:iCs w:val="0"/>
          <w:color w:val="auto"/>
        </w:rPr>
      </w:pPr>
      <w:r w:rsidRPr="00D41D2A">
        <w:rPr>
          <w:rStyle w:val="SubtleEmphasis"/>
          <w:i w:val="0"/>
          <w:iCs w:val="0"/>
          <w:color w:val="auto"/>
        </w:rPr>
        <w:t>Create a 30-second PSA video that includes a fact about technology’s effects and a call to action.</w:t>
      </w:r>
    </w:p>
    <w:p w14:paraId="169A8B16" w14:textId="3ACA50B3" w:rsidR="00B93B38" w:rsidRPr="00D41D2A" w:rsidRDefault="00B93B38" w:rsidP="00015E5D">
      <w:pPr>
        <w:pStyle w:val="ListParagraph"/>
        <w:numPr>
          <w:ilvl w:val="1"/>
          <w:numId w:val="25"/>
        </w:numPr>
        <w:tabs>
          <w:tab w:val="left" w:pos="720"/>
          <w:tab w:val="left" w:pos="1134"/>
        </w:tabs>
        <w:ind w:left="0" w:firstLine="142"/>
        <w:rPr>
          <w:rStyle w:val="SubtleEmphasis"/>
          <w:i w:val="0"/>
          <w:iCs w:val="0"/>
          <w:color w:val="auto"/>
        </w:rPr>
      </w:pPr>
      <w:r w:rsidRPr="00D41D2A">
        <w:rPr>
          <w:rStyle w:val="SubtleEmphasis"/>
          <w:i w:val="0"/>
          <w:iCs w:val="0"/>
          <w:color w:val="auto"/>
        </w:rPr>
        <w:t xml:space="preserve">Submit you video between </w:t>
      </w:r>
      <w:r w:rsidR="009B72EC">
        <w:rPr>
          <w:rStyle w:val="SubtleEmphasis"/>
          <w:i w:val="0"/>
          <w:iCs w:val="0"/>
          <w:color w:val="auto"/>
        </w:rPr>
        <w:t>March 2 and March 31</w:t>
      </w:r>
      <w:r w:rsidRPr="00D41D2A">
        <w:rPr>
          <w:rStyle w:val="SubtleEmphasis"/>
          <w:i w:val="0"/>
          <w:iCs w:val="0"/>
          <w:color w:val="auto"/>
        </w:rPr>
        <w:t>, 202</w:t>
      </w:r>
      <w:r w:rsidR="009B72EC">
        <w:rPr>
          <w:rStyle w:val="SubtleEmphasis"/>
          <w:i w:val="0"/>
          <w:iCs w:val="0"/>
          <w:color w:val="auto"/>
        </w:rPr>
        <w:t>6</w:t>
      </w:r>
    </w:p>
    <w:p w14:paraId="1153AE6B" w14:textId="51C6CC23" w:rsidR="00B93B38" w:rsidRPr="00D41D2A" w:rsidRDefault="00B93B38" w:rsidP="00015E5D">
      <w:pPr>
        <w:pStyle w:val="ListParagraph"/>
        <w:numPr>
          <w:ilvl w:val="1"/>
          <w:numId w:val="25"/>
        </w:numPr>
        <w:tabs>
          <w:tab w:val="left" w:pos="720"/>
          <w:tab w:val="left" w:pos="1134"/>
        </w:tabs>
        <w:ind w:left="0" w:firstLine="142"/>
        <w:rPr>
          <w:rStyle w:val="SubtleEmphasis"/>
          <w:i w:val="0"/>
          <w:iCs w:val="0"/>
          <w:color w:val="auto"/>
        </w:rPr>
      </w:pPr>
      <w:r w:rsidRPr="00D41D2A">
        <w:rPr>
          <w:rStyle w:val="SubtleEmphasis"/>
          <w:i w:val="0"/>
          <w:iCs w:val="0"/>
          <w:color w:val="auto"/>
        </w:rPr>
        <w:t xml:space="preserve">Win prizes for the best videos </w:t>
      </w:r>
      <w:r w:rsidR="009B72EC">
        <w:rPr>
          <w:rStyle w:val="SubtleEmphasis"/>
          <w:i w:val="0"/>
          <w:iCs w:val="0"/>
          <w:color w:val="auto"/>
        </w:rPr>
        <w:t>and</w:t>
      </w:r>
      <w:r w:rsidRPr="00D41D2A">
        <w:rPr>
          <w:rStyle w:val="SubtleEmphasis"/>
          <w:i w:val="0"/>
          <w:iCs w:val="0"/>
          <w:color w:val="auto"/>
        </w:rPr>
        <w:t xml:space="preserve"> help your school compete for the top participation award!</w:t>
      </w:r>
    </w:p>
    <w:p w14:paraId="6F341421" w14:textId="6A72151F" w:rsidR="00B93B38" w:rsidRPr="00D41D2A" w:rsidRDefault="00B93B38" w:rsidP="00015E5D">
      <w:pPr>
        <w:pStyle w:val="ListParagraph"/>
        <w:numPr>
          <w:ilvl w:val="0"/>
          <w:numId w:val="25"/>
        </w:numPr>
        <w:tabs>
          <w:tab w:val="left" w:pos="720"/>
        </w:tabs>
        <w:ind w:left="-284" w:hanging="283"/>
        <w:rPr>
          <w:rStyle w:val="SubtleEmphasis"/>
          <w:i w:val="0"/>
          <w:iCs w:val="0"/>
          <w:color w:val="auto"/>
        </w:rPr>
      </w:pPr>
      <w:r w:rsidRPr="00D41D2A">
        <w:rPr>
          <w:rStyle w:val="SubtleEmphasis"/>
          <w:i w:val="0"/>
          <w:iCs w:val="0"/>
          <w:color w:val="auto"/>
        </w:rPr>
        <w:t xml:space="preserve">Technology is everywhere, but are we connected, or controlled? Excessive screen time can affect mental health, sleep, relationships, and even school performance. It’s time to start the conversation! So make a plan, gather a few friends, and start filming! Visit wechu.org/cnc for all the details. Let’s create change—one video at a time! </w:t>
      </w:r>
    </w:p>
    <w:p w14:paraId="0A5D5267" w14:textId="2AA714C5" w:rsidR="00D802A7" w:rsidRPr="00D41D2A" w:rsidRDefault="00D802A7" w:rsidP="00015E5D">
      <w:pPr>
        <w:pStyle w:val="ListParagraph"/>
        <w:numPr>
          <w:ilvl w:val="0"/>
          <w:numId w:val="25"/>
        </w:numPr>
        <w:tabs>
          <w:tab w:val="left" w:pos="720"/>
        </w:tabs>
        <w:ind w:left="-284" w:hanging="283"/>
        <w:rPr>
          <w:rStyle w:val="SubtleEmphasis"/>
          <w:i w:val="0"/>
          <w:iCs w:val="0"/>
          <w:color w:val="auto"/>
        </w:rPr>
      </w:pPr>
      <w:r w:rsidRPr="00D41D2A">
        <w:rPr>
          <w:rStyle w:val="SubtleEmphasis"/>
          <w:i w:val="0"/>
          <w:iCs w:val="0"/>
          <w:color w:val="auto"/>
        </w:rPr>
        <w:t xml:space="preserve">Have you heard about the </w:t>
      </w:r>
      <w:r w:rsidRPr="00D41D2A">
        <w:rPr>
          <w:rStyle w:val="SubtleEmphasis"/>
          <w:color w:val="auto"/>
        </w:rPr>
        <w:t>Connected, Not Controlled Challenge</w:t>
      </w:r>
      <w:r w:rsidRPr="00D41D2A">
        <w:rPr>
          <w:rStyle w:val="SubtleEmphasis"/>
          <w:i w:val="0"/>
          <w:iCs w:val="0"/>
          <w:color w:val="auto"/>
        </w:rPr>
        <w:t>? Windsor-Essex County students in grades 6 to 12 can c</w:t>
      </w:r>
      <w:r w:rsidRPr="00D41D2A">
        <w:rPr>
          <w:shd w:val="clear" w:color="auto" w:fill="FFFFFF"/>
        </w:rPr>
        <w:t xml:space="preserve">reate and upload a 30-second PSA video to raise awareness </w:t>
      </w:r>
      <w:r w:rsidR="002932C8" w:rsidRPr="00D41D2A">
        <w:rPr>
          <w:shd w:val="clear" w:color="auto" w:fill="FFFFFF"/>
        </w:rPr>
        <w:t>about how the use of digital technology can affect their well-being and daily lives</w:t>
      </w:r>
      <w:r w:rsidRPr="00D41D2A">
        <w:rPr>
          <w:rStyle w:val="SubtleEmphasis"/>
          <w:color w:val="auto"/>
        </w:rPr>
        <w:t xml:space="preserve">. </w:t>
      </w:r>
      <w:r w:rsidRPr="00D41D2A">
        <w:rPr>
          <w:rStyle w:val="SubtleEmphasis"/>
          <w:i w:val="0"/>
          <w:iCs w:val="0"/>
          <w:color w:val="auto"/>
        </w:rPr>
        <w:t xml:space="preserve">The video submission period runs from </w:t>
      </w:r>
      <w:r w:rsidR="006C2592">
        <w:rPr>
          <w:rStyle w:val="SubtleEmphasis"/>
          <w:i w:val="0"/>
          <w:iCs w:val="0"/>
          <w:color w:val="auto"/>
        </w:rPr>
        <w:t>March 2</w:t>
      </w:r>
      <w:r w:rsidR="006C2592" w:rsidRPr="006C2592">
        <w:rPr>
          <w:rStyle w:val="SubtleEmphasis"/>
          <w:i w:val="0"/>
          <w:iCs w:val="0"/>
          <w:color w:val="auto"/>
          <w:vertAlign w:val="superscript"/>
        </w:rPr>
        <w:t>nd</w:t>
      </w:r>
      <w:r w:rsidR="006C2592">
        <w:rPr>
          <w:rStyle w:val="SubtleEmphasis"/>
          <w:i w:val="0"/>
          <w:iCs w:val="0"/>
          <w:color w:val="auto"/>
        </w:rPr>
        <w:t xml:space="preserve"> </w:t>
      </w:r>
      <w:r w:rsidRPr="00D41D2A">
        <w:rPr>
          <w:rStyle w:val="SubtleEmphasis"/>
          <w:i w:val="0"/>
          <w:iCs w:val="0"/>
          <w:color w:val="auto"/>
        </w:rPr>
        <w:t xml:space="preserve">to </w:t>
      </w:r>
      <w:r w:rsidR="006C2592">
        <w:rPr>
          <w:rStyle w:val="SubtleEmphasis"/>
          <w:i w:val="0"/>
          <w:iCs w:val="0"/>
          <w:color w:val="auto"/>
        </w:rPr>
        <w:t>March 31</w:t>
      </w:r>
      <w:r w:rsidR="006C2592" w:rsidRPr="006C2592">
        <w:rPr>
          <w:rStyle w:val="SubtleEmphasis"/>
          <w:i w:val="0"/>
          <w:iCs w:val="0"/>
          <w:color w:val="auto"/>
          <w:vertAlign w:val="superscript"/>
        </w:rPr>
        <w:t>st</w:t>
      </w:r>
      <w:r w:rsidRPr="00D41D2A">
        <w:rPr>
          <w:rStyle w:val="SubtleEmphasis"/>
          <w:i w:val="0"/>
          <w:iCs w:val="0"/>
          <w:color w:val="auto"/>
        </w:rPr>
        <w:t xml:space="preserve">. Enter your PSA video and you could win $300 and other cool prizes! Visit wechu.org/cnc for more information. </w:t>
      </w:r>
    </w:p>
    <w:p w14:paraId="392EFB5B" w14:textId="6204A081" w:rsidR="00D802A7" w:rsidRPr="00D41D2A" w:rsidRDefault="00D802A7" w:rsidP="00015E5D">
      <w:pPr>
        <w:pStyle w:val="ListParagraph"/>
        <w:numPr>
          <w:ilvl w:val="0"/>
          <w:numId w:val="25"/>
        </w:numPr>
        <w:tabs>
          <w:tab w:val="left" w:pos="720"/>
        </w:tabs>
        <w:ind w:left="-284" w:hanging="283"/>
        <w:rPr>
          <w:rStyle w:val="SubtleEmphasis"/>
          <w:i w:val="0"/>
          <w:iCs w:val="0"/>
          <w:color w:val="auto"/>
        </w:rPr>
      </w:pPr>
      <w:r w:rsidRPr="00D41D2A">
        <w:rPr>
          <w:rStyle w:val="SubtleEmphasis"/>
          <w:i w:val="0"/>
          <w:iCs w:val="0"/>
          <w:color w:val="auto"/>
        </w:rPr>
        <w:t xml:space="preserve">Have you entered the </w:t>
      </w:r>
      <w:r w:rsidRPr="00D41D2A">
        <w:rPr>
          <w:rStyle w:val="SubtleEmphasis"/>
          <w:color w:val="auto"/>
        </w:rPr>
        <w:t>Connected, Not Controlled Challenge</w:t>
      </w:r>
      <w:r w:rsidRPr="00D41D2A">
        <w:rPr>
          <w:rStyle w:val="SubtleEmphasis"/>
          <w:i w:val="0"/>
          <w:iCs w:val="0"/>
          <w:color w:val="auto"/>
        </w:rPr>
        <w:t xml:space="preserve">? It’s not too late, Windsor-Essex County students in grades 6 to 12 can </w:t>
      </w:r>
      <w:r w:rsidRPr="00D41D2A">
        <w:rPr>
          <w:rStyle w:val="SubtleEmphasis"/>
          <w:color w:val="auto"/>
        </w:rPr>
        <w:t>c</w:t>
      </w:r>
      <w:r w:rsidRPr="00D41D2A">
        <w:rPr>
          <w:shd w:val="clear" w:color="auto" w:fill="FFFFFF"/>
        </w:rPr>
        <w:t xml:space="preserve">reate and upload a 30-second PSA video to raise awareness </w:t>
      </w:r>
      <w:r w:rsidR="00F108BC" w:rsidRPr="00D41D2A">
        <w:rPr>
          <w:shd w:val="clear" w:color="auto" w:fill="FFFFFF"/>
        </w:rPr>
        <w:t xml:space="preserve">about how the use of digital technology can affect their well-being and daily lives. </w:t>
      </w:r>
      <w:r w:rsidRPr="00D41D2A">
        <w:rPr>
          <w:rStyle w:val="SubtleEmphasis"/>
          <w:i w:val="0"/>
          <w:iCs w:val="0"/>
          <w:color w:val="auto"/>
        </w:rPr>
        <w:t xml:space="preserve">The video submission period runs until </w:t>
      </w:r>
      <w:r w:rsidR="009B72EC">
        <w:rPr>
          <w:rStyle w:val="SubtleEmphasis"/>
          <w:i w:val="0"/>
          <w:iCs w:val="0"/>
          <w:color w:val="auto"/>
        </w:rPr>
        <w:t>March 31</w:t>
      </w:r>
      <w:r w:rsidR="009B72EC" w:rsidRPr="009B72EC">
        <w:rPr>
          <w:rStyle w:val="SubtleEmphasis"/>
          <w:i w:val="0"/>
          <w:iCs w:val="0"/>
          <w:color w:val="auto"/>
          <w:vertAlign w:val="superscript"/>
        </w:rPr>
        <w:t>st</w:t>
      </w:r>
      <w:r w:rsidRPr="00D41D2A">
        <w:rPr>
          <w:rStyle w:val="SubtleEmphasis"/>
          <w:i w:val="0"/>
          <w:iCs w:val="0"/>
          <w:color w:val="auto"/>
        </w:rPr>
        <w:t>. Enter your PSA video and you could win $300 and other cool prizes! Visit wechu.org/</w:t>
      </w:r>
      <w:r w:rsidR="00AB23F5" w:rsidRPr="00D41D2A">
        <w:rPr>
          <w:rStyle w:val="SubtleEmphasis"/>
          <w:i w:val="0"/>
          <w:iCs w:val="0"/>
          <w:color w:val="auto"/>
        </w:rPr>
        <w:t xml:space="preserve">cnc </w:t>
      </w:r>
      <w:r w:rsidRPr="00D41D2A">
        <w:rPr>
          <w:rStyle w:val="SubtleEmphasis"/>
          <w:i w:val="0"/>
          <w:iCs w:val="0"/>
          <w:color w:val="auto"/>
        </w:rPr>
        <w:t xml:space="preserve">for more information. </w:t>
      </w:r>
    </w:p>
    <w:p w14:paraId="5A6DA5E7" w14:textId="44907915" w:rsidR="00D802A7" w:rsidRPr="00D41D2A" w:rsidRDefault="00D802A7" w:rsidP="00015E5D">
      <w:pPr>
        <w:pStyle w:val="ListParagraph"/>
        <w:numPr>
          <w:ilvl w:val="0"/>
          <w:numId w:val="25"/>
        </w:numPr>
        <w:tabs>
          <w:tab w:val="left" w:pos="720"/>
        </w:tabs>
        <w:ind w:left="-284" w:hanging="283"/>
        <w:rPr>
          <w:rStyle w:val="SubtleEmphasis"/>
          <w:i w:val="0"/>
          <w:iCs w:val="0"/>
          <w:color w:val="auto"/>
        </w:rPr>
      </w:pPr>
      <w:r w:rsidRPr="00D41D2A">
        <w:rPr>
          <w:rStyle w:val="SubtleEmphasis"/>
          <w:i w:val="0"/>
          <w:iCs w:val="0"/>
          <w:color w:val="auto"/>
        </w:rPr>
        <w:lastRenderedPageBreak/>
        <w:t xml:space="preserve">Starting </w:t>
      </w:r>
      <w:r w:rsidR="009B72EC">
        <w:rPr>
          <w:rStyle w:val="SubtleEmphasis"/>
          <w:i w:val="0"/>
          <w:iCs w:val="0"/>
          <w:color w:val="auto"/>
        </w:rPr>
        <w:t>April 27</w:t>
      </w:r>
      <w:r w:rsidR="009B72EC" w:rsidRPr="009B72EC">
        <w:rPr>
          <w:rStyle w:val="SubtleEmphasis"/>
          <w:i w:val="0"/>
          <w:iCs w:val="0"/>
          <w:color w:val="auto"/>
          <w:vertAlign w:val="superscript"/>
        </w:rPr>
        <w:t>th</w:t>
      </w:r>
      <w:r w:rsidRPr="00D41D2A">
        <w:rPr>
          <w:rStyle w:val="SubtleEmphasis"/>
          <w:i w:val="0"/>
          <w:iCs w:val="0"/>
          <w:color w:val="auto"/>
        </w:rPr>
        <w:t xml:space="preserve">, you can vote for your favourite Connected, Not Controlled Challenge Video. Voting closes </w:t>
      </w:r>
      <w:r w:rsidR="003A646A">
        <w:rPr>
          <w:rStyle w:val="SubtleEmphasis"/>
          <w:i w:val="0"/>
          <w:iCs w:val="0"/>
          <w:color w:val="auto"/>
        </w:rPr>
        <w:t>May 4</w:t>
      </w:r>
      <w:r w:rsidR="003A646A" w:rsidRPr="003A646A">
        <w:rPr>
          <w:rStyle w:val="SubtleEmphasis"/>
          <w:i w:val="0"/>
          <w:iCs w:val="0"/>
          <w:color w:val="auto"/>
          <w:vertAlign w:val="superscript"/>
        </w:rPr>
        <w:t>th</w:t>
      </w:r>
      <w:r w:rsidRPr="00D41D2A">
        <w:rPr>
          <w:rStyle w:val="SubtleEmphasis"/>
          <w:i w:val="0"/>
          <w:iCs w:val="0"/>
          <w:color w:val="auto"/>
        </w:rPr>
        <w:t xml:space="preserve"> visit wechu.org/cnc to vote.</w:t>
      </w:r>
    </w:p>
    <w:p w14:paraId="264394A8" w14:textId="18E275F9" w:rsidR="00E41D61" w:rsidRPr="00015E5D" w:rsidRDefault="00D802A7" w:rsidP="00B8554E">
      <w:pPr>
        <w:pStyle w:val="ListParagraph"/>
        <w:numPr>
          <w:ilvl w:val="0"/>
          <w:numId w:val="25"/>
        </w:numPr>
        <w:tabs>
          <w:tab w:val="left" w:pos="720"/>
        </w:tabs>
        <w:ind w:left="-284" w:hanging="283"/>
        <w:rPr>
          <w:rStyle w:val="SubtleEmphasis"/>
          <w:i w:val="0"/>
          <w:iCs w:val="0"/>
          <w:color w:val="00596F" w:themeColor="text2"/>
        </w:rPr>
      </w:pPr>
      <w:r w:rsidRPr="00DD440D">
        <w:rPr>
          <w:rStyle w:val="SubtleEmphasis"/>
          <w:i w:val="0"/>
          <w:iCs w:val="0"/>
          <w:color w:val="auto"/>
        </w:rPr>
        <w:t xml:space="preserve">Have you voted for your favourite </w:t>
      </w:r>
      <w:r w:rsidR="00AB23F5" w:rsidRPr="00DD440D">
        <w:rPr>
          <w:rStyle w:val="SubtleEmphasis"/>
          <w:i w:val="0"/>
          <w:iCs w:val="0"/>
          <w:color w:val="auto"/>
        </w:rPr>
        <w:t xml:space="preserve">Connected, Not Controlled </w:t>
      </w:r>
      <w:r w:rsidRPr="00DD440D">
        <w:rPr>
          <w:rStyle w:val="SubtleEmphasis"/>
          <w:i w:val="0"/>
          <w:iCs w:val="0"/>
          <w:color w:val="auto"/>
        </w:rPr>
        <w:t>Challenge video yet? Voting closes</w:t>
      </w:r>
      <w:r w:rsidR="00592EA4" w:rsidRPr="00DD440D">
        <w:rPr>
          <w:rStyle w:val="SubtleEmphasis"/>
          <w:i w:val="0"/>
          <w:iCs w:val="0"/>
          <w:color w:val="auto"/>
        </w:rPr>
        <w:t xml:space="preserve"> </w:t>
      </w:r>
      <w:r w:rsidR="009B72EC">
        <w:rPr>
          <w:rStyle w:val="SubtleEmphasis"/>
          <w:i w:val="0"/>
          <w:iCs w:val="0"/>
          <w:color w:val="auto"/>
        </w:rPr>
        <w:t>May 4</w:t>
      </w:r>
      <w:r w:rsidR="009B72EC" w:rsidRPr="009B72EC">
        <w:rPr>
          <w:rStyle w:val="SubtleEmphasis"/>
          <w:i w:val="0"/>
          <w:iCs w:val="0"/>
          <w:color w:val="auto"/>
          <w:vertAlign w:val="superscript"/>
        </w:rPr>
        <w:t>th</w:t>
      </w:r>
      <w:r w:rsidR="00AB23F5" w:rsidRPr="00DD440D">
        <w:rPr>
          <w:rStyle w:val="SubtleEmphasis"/>
          <w:i w:val="0"/>
          <w:iCs w:val="0"/>
          <w:color w:val="auto"/>
        </w:rPr>
        <w:t xml:space="preserve">, </w:t>
      </w:r>
      <w:r w:rsidRPr="00015E5D">
        <w:rPr>
          <w:rStyle w:val="SubtleEmphasis"/>
          <w:i w:val="0"/>
          <w:iCs w:val="0"/>
          <w:color w:val="auto"/>
        </w:rPr>
        <w:t>visit wechu.org/</w:t>
      </w:r>
      <w:r w:rsidR="00AB23F5" w:rsidRPr="00015E5D">
        <w:rPr>
          <w:rStyle w:val="SubtleEmphasis"/>
          <w:i w:val="0"/>
          <w:iCs w:val="0"/>
          <w:color w:val="auto"/>
        </w:rPr>
        <w:t>cnc</w:t>
      </w:r>
      <w:r w:rsidRPr="00015E5D">
        <w:rPr>
          <w:rStyle w:val="SubtleEmphasis"/>
          <w:i w:val="0"/>
          <w:iCs w:val="0"/>
          <w:color w:val="auto"/>
        </w:rPr>
        <w:t xml:space="preserve"> to vote.</w:t>
      </w:r>
      <w:r w:rsidR="00E41D61" w:rsidRPr="00015E5D">
        <w:rPr>
          <w:rStyle w:val="SubtleEmphasis"/>
          <w:i w:val="0"/>
          <w:iCs w:val="0"/>
          <w:color w:val="00596F" w:themeColor="text2"/>
        </w:rPr>
        <w:br w:type="page"/>
      </w:r>
    </w:p>
    <w:p w14:paraId="1717C56E" w14:textId="38A84C81" w:rsidR="00BD13C3" w:rsidRPr="00D41D2A" w:rsidRDefault="00BD13C3" w:rsidP="00B75B42">
      <w:pPr>
        <w:pStyle w:val="Heading1"/>
        <w:rPr>
          <w:rStyle w:val="SubtleEmphasis"/>
          <w:i w:val="0"/>
          <w:iCs w:val="0"/>
          <w:color w:val="00596F" w:themeColor="text2"/>
        </w:rPr>
      </w:pPr>
      <w:r w:rsidRPr="00D41D2A">
        <w:rPr>
          <w:rStyle w:val="SubtleEmphasis"/>
          <w:i w:val="0"/>
          <w:iCs w:val="0"/>
          <w:color w:val="00596F" w:themeColor="text2"/>
        </w:rPr>
        <w:lastRenderedPageBreak/>
        <w:t>TV Image</w:t>
      </w:r>
    </w:p>
    <w:p w14:paraId="57B2BBF7" w14:textId="25A02328" w:rsidR="00BD13C3" w:rsidRDefault="00BD13C3" w:rsidP="003B3677">
      <w:pPr>
        <w:spacing w:before="0"/>
      </w:pPr>
      <w:r w:rsidRPr="00D41D2A">
        <w:rPr>
          <w:rStyle w:val="SubtleEmphasis"/>
          <w:i w:val="0"/>
          <w:iCs w:val="0"/>
          <w:color w:val="auto"/>
        </w:rPr>
        <w:t xml:space="preserve">Available for download on the Connected, Not Controlled </w:t>
      </w:r>
      <w:hyperlink r:id="rId27" w:history="1">
        <w:r w:rsidRPr="00D41D2A">
          <w:rPr>
            <w:rStyle w:val="Hyperlink"/>
          </w:rPr>
          <w:t>web page.</w:t>
        </w:r>
      </w:hyperlink>
    </w:p>
    <w:p w14:paraId="3292BA9E" w14:textId="173BE108" w:rsidR="00706F13" w:rsidRPr="00D41D2A" w:rsidRDefault="003A646A" w:rsidP="003B3677">
      <w:pPr>
        <w:spacing w:before="0"/>
      </w:pPr>
      <w:r>
        <w:rPr>
          <w:noProof/>
          <w:sz w:val="22"/>
          <w:lang w:val="en-US"/>
        </w:rPr>
        <w:drawing>
          <wp:inline distT="0" distB="0" distL="0" distR="0" wp14:anchorId="057232F5" wp14:editId="1DD0B30C">
            <wp:extent cx="3571240" cy="1992630"/>
            <wp:effectExtent l="0" t="0" r="10160" b="7620"/>
            <wp:docPr id="41637182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BAA79" w14:textId="77777777" w:rsidR="005D6376" w:rsidRPr="00D41D2A" w:rsidRDefault="005D6376" w:rsidP="003B3677">
      <w:pPr>
        <w:spacing w:before="0"/>
        <w:rPr>
          <w:rStyle w:val="SubtleEmphasis"/>
          <w:i w:val="0"/>
          <w:iCs w:val="0"/>
          <w:color w:val="00596F" w:themeColor="text2"/>
        </w:rPr>
      </w:pPr>
    </w:p>
    <w:p w14:paraId="00992BA1" w14:textId="53CD96B6" w:rsidR="00BD13C3" w:rsidRPr="00D41D2A" w:rsidRDefault="00BD13C3" w:rsidP="00B75B42">
      <w:pPr>
        <w:pStyle w:val="Heading1"/>
        <w:rPr>
          <w:rStyle w:val="SubtleEmphasis"/>
          <w:i w:val="0"/>
          <w:iCs w:val="0"/>
          <w:color w:val="00596F" w:themeColor="text2"/>
        </w:rPr>
      </w:pPr>
      <w:r w:rsidRPr="00D41D2A">
        <w:rPr>
          <w:rStyle w:val="SubtleEmphasis"/>
          <w:i w:val="0"/>
          <w:iCs w:val="0"/>
          <w:color w:val="00596F" w:themeColor="text2"/>
        </w:rPr>
        <w:t>Poster</w:t>
      </w:r>
    </w:p>
    <w:p w14:paraId="073851B6" w14:textId="77777777" w:rsidR="005D6376" w:rsidRPr="00D41D2A" w:rsidRDefault="005D6376" w:rsidP="005D6376">
      <w:pPr>
        <w:spacing w:before="0"/>
      </w:pPr>
      <w:r w:rsidRPr="00D41D2A">
        <w:rPr>
          <w:rStyle w:val="SubtleEmphasis"/>
          <w:i w:val="0"/>
          <w:iCs w:val="0"/>
          <w:color w:val="auto"/>
        </w:rPr>
        <w:t xml:space="preserve">Available for download on the Connected, Not Controlled </w:t>
      </w:r>
      <w:hyperlink r:id="rId30" w:history="1">
        <w:r w:rsidRPr="00D41D2A">
          <w:rPr>
            <w:rStyle w:val="Hyperlink"/>
          </w:rPr>
          <w:t>web page.</w:t>
        </w:r>
      </w:hyperlink>
    </w:p>
    <w:p w14:paraId="3B5000B7" w14:textId="66B6FE27" w:rsidR="005D6376" w:rsidRPr="00D41D2A" w:rsidRDefault="003A646A" w:rsidP="003B3677">
      <w:pPr>
        <w:spacing w:before="0"/>
        <w:rPr>
          <w:rStyle w:val="SubtleEmphasis"/>
          <w:i w:val="0"/>
          <w:iCs w:val="0"/>
          <w:color w:val="00596F" w:themeColor="text2"/>
        </w:rPr>
      </w:pPr>
      <w:r>
        <w:rPr>
          <w:noProof/>
          <w:sz w:val="22"/>
          <w:lang w:val="en-US"/>
        </w:rPr>
        <w:drawing>
          <wp:inline distT="0" distB="0" distL="0" distR="0" wp14:anchorId="778DC111" wp14:editId="5EFB3898">
            <wp:extent cx="2415540" cy="3140075"/>
            <wp:effectExtent l="0" t="0" r="3810" b="3175"/>
            <wp:docPr id="49234800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376" w:rsidRPr="00D41D2A" w:rsidSect="003B3677">
      <w:headerReference w:type="even" r:id="rId33"/>
      <w:headerReference w:type="default" r:id="rId34"/>
      <w:footerReference w:type="default" r:id="rId35"/>
      <w:headerReference w:type="first" r:id="rId36"/>
      <w:footerReference w:type="first" r:id="rId37"/>
      <w:type w:val="continuous"/>
      <w:pgSz w:w="12240" w:h="15840" w:code="1"/>
      <w:pgMar w:top="1843" w:right="900" w:bottom="1276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C8E4B" w14:textId="77777777" w:rsidR="00257CB5" w:rsidRDefault="00257CB5" w:rsidP="00DE0A11">
      <w:pPr>
        <w:spacing w:after="0" w:line="240" w:lineRule="auto"/>
      </w:pPr>
      <w:r>
        <w:separator/>
      </w:r>
    </w:p>
  </w:endnote>
  <w:endnote w:type="continuationSeparator" w:id="0">
    <w:p w14:paraId="2B233B1C" w14:textId="77777777" w:rsidR="00257CB5" w:rsidRDefault="00257CB5" w:rsidP="00DE0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515F1" w14:textId="77777777" w:rsidR="0093028C" w:rsidRDefault="003B3677">
    <w:pPr>
      <w:pStyle w:val="Footer"/>
    </w:pPr>
    <w:r>
      <w:rPr>
        <w:noProof/>
        <w:lang w:eastAsia="en-CA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24FC5FEC" wp14:editId="15DDAE8A">
              <wp:simplePos x="0" y="0"/>
              <wp:positionH relativeFrom="page">
                <wp:posOffset>315595</wp:posOffset>
              </wp:positionH>
              <wp:positionV relativeFrom="paragraph">
                <wp:posOffset>-170879</wp:posOffset>
              </wp:positionV>
              <wp:extent cx="7123100" cy="808990"/>
              <wp:effectExtent l="0" t="0" r="1905" b="10160"/>
              <wp:wrapNone/>
              <wp:docPr id="49" name="Group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3100" cy="808990"/>
                        <a:chOff x="0" y="0"/>
                        <a:chExt cx="7123100" cy="808990"/>
                      </a:xfrm>
                    </wpg:grpSpPr>
                    <wps:wsp>
                      <wps:cNvPr id="50" name="Rectangle 50"/>
                      <wps:cNvSpPr/>
                      <wps:spPr>
                        <a:xfrm>
                          <a:off x="0" y="61472"/>
                          <a:ext cx="7123100" cy="609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51" name="Group 51"/>
                      <wpg:cNvGrpSpPr/>
                      <wpg:grpSpPr>
                        <a:xfrm>
                          <a:off x="161365" y="0"/>
                          <a:ext cx="5179839" cy="808990"/>
                          <a:chOff x="0" y="-63432"/>
                          <a:chExt cx="5179839" cy="808990"/>
                        </a:xfrm>
                      </wpg:grpSpPr>
                      <wps:wsp>
                        <wps:cNvPr id="52" name="Text Box 52"/>
                        <wps:cNvSpPr txBox="1"/>
                        <wps:spPr>
                          <a:xfrm>
                            <a:off x="1199541" y="161925"/>
                            <a:ext cx="3980298" cy="479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8953A2" w14:textId="77777777" w:rsidR="003B3677" w:rsidRPr="008D6D0D" w:rsidRDefault="003B3677" w:rsidP="003B3677">
                              <w:pPr>
                                <w:pStyle w:val="Heading2"/>
                                <w:jc w:val="right"/>
                                <w:rPr>
                                  <w:color w:val="FFFFFF" w:themeColor="background1"/>
                                  <w:position w:val="-4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8D6D0D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519-258-2146  |  wechu.org  |</w:t>
                              </w:r>
                              <w:r w:rsidRPr="008D6D0D">
                                <w:rPr>
                                  <w:color w:val="FFFFFF" w:themeColor="background1"/>
                                  <w:position w:val="-2"/>
                                  <w:sz w:val="32"/>
                                  <w:szCs w:val="32"/>
                                  <w:lang w:val="de-DE"/>
                                </w:rPr>
                                <w:t xml:space="preserve"> </w:t>
                              </w:r>
                              <w:r w:rsidRPr="008D6D0D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 xml:space="preserve"> </w:t>
                              </w:r>
                              <w:r w:rsidRPr="008D6D0D">
                                <w:rPr>
                                  <w:noProof/>
                                  <w:color w:val="FFFFFF" w:themeColor="background1"/>
                                  <w:position w:val="-4"/>
                                  <w:sz w:val="32"/>
                                  <w:szCs w:val="32"/>
                                  <w:lang w:eastAsia="en-CA"/>
                                </w:rPr>
                                <w:drawing>
                                  <wp:inline distT="0" distB="0" distL="0" distR="0" wp14:anchorId="06D1890E" wp14:editId="2F839130">
                                    <wp:extent cx="1035285" cy="190836"/>
                                    <wp:effectExtent l="0" t="0" r="0" b="0"/>
                                    <wp:docPr id="71" name="Picture 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7" name="Social Logos.png"/>
                                            <pic:cNvPicPr/>
                                          </pic:nvPicPr>
                                          <pic:blipFill>
                                            <a:blip r:embed="rId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5285" cy="1908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0" y="-63432"/>
                            <a:ext cx="1438275" cy="808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BB83E" w14:textId="77777777" w:rsidR="003B3677" w:rsidRPr="00EE2291" w:rsidRDefault="003B3677" w:rsidP="003B367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eastAsia="en-CA"/>
                                </w:rPr>
                                <w:drawing>
                                  <wp:inline distT="0" distB="0" distL="0" distR="0" wp14:anchorId="6565B3A1" wp14:editId="09A9157D">
                                    <wp:extent cx="1342800" cy="576000"/>
                                    <wp:effectExtent l="0" t="0" r="0" b="0"/>
                                    <wp:docPr id="72" name="Picture 7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WECHU_RGB.png"/>
                                            <pic:cNvPicPr/>
                                          </pic:nvPicPr>
                                          <pic:blipFill>
                                            <a:blip r:embed="rId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42800" cy="57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4" name="Text Box 54"/>
                      <wps:cNvSpPr txBox="1"/>
                      <wps:spPr>
                        <a:xfrm>
                          <a:off x="6731214" y="284309"/>
                          <a:ext cx="368145" cy="36302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3EAE4" w14:textId="77777777" w:rsidR="003B3677" w:rsidRPr="0093028C" w:rsidRDefault="003B3677" w:rsidP="003B3677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3028C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93028C">
                              <w:rPr>
                                <w:color w:val="000000" w:themeColor="text1"/>
                              </w:rPr>
                              <w:instrText xml:space="preserve"> PAGE   \* MERGEFORMAT </w:instrText>
                            </w:r>
                            <w:r w:rsidRPr="0093028C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="00731CDA">
                              <w:rPr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93028C">
                              <w:rPr>
                                <w:noProof/>
                                <w:color w:val="000000" w:themeColor="text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FC5FEC" id="Group 49" o:spid="_x0000_s1036" style="position:absolute;margin-left:24.85pt;margin-top:-13.45pt;width:560.85pt;height:63.7pt;z-index:251673600;mso-position-horizontal-relative:page;mso-width-relative:margin;mso-height-relative:margin" coordsize="71231,8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">
              <v:rect id="Rectangle 50" o:spid="_x0000_s1037" style="position:absolute;top:614;width:71231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" fillcolor="#333e48 [3205]" stroked="f" strokeweight="1pt"/>
              <v:group id="Group 51" o:spid="_x0000_s1038" style="position:absolute;left:1613;width:51799;height:8089" coordorigin=",-634" coordsize="51798,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39" type="#_x0000_t202" style="position:absolute;left:11995;top:1619;width:39803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Vm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DlZNVmxQAAANsAAAAP&#10;AAAAAAAAAAAAAAAAAAcCAABkcnMvZG93bnJldi54bWxQSwUGAAAAAAMAAwC3AAAA+QIAAAAA&#10;" filled="f" stroked="f" strokeweight=".5pt">
                  <v:textbox inset="0,0,0,0">
                    <w:txbxContent>
                      <w:p w14:paraId="5B8953A2" w14:textId="77777777" w:rsidR="003B3677" w:rsidRPr="008D6D0D" w:rsidRDefault="003B3677" w:rsidP="003B3677">
                        <w:pPr>
                          <w:pStyle w:val="Heading2"/>
                          <w:jc w:val="right"/>
                          <w:rPr>
                            <w:color w:val="FFFFFF" w:themeColor="background1"/>
                            <w:position w:val="-4"/>
                            <w:sz w:val="32"/>
                            <w:szCs w:val="32"/>
                            <w:lang w:val="de-DE"/>
                          </w:rPr>
                        </w:pPr>
                        <w:r w:rsidRPr="008D6D0D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519-258-2146  |  wechu.org  |</w:t>
                        </w:r>
                        <w:r w:rsidRPr="008D6D0D">
                          <w:rPr>
                            <w:color w:val="FFFFFF" w:themeColor="background1"/>
                            <w:position w:val="-2"/>
                            <w:sz w:val="32"/>
                            <w:szCs w:val="32"/>
                            <w:lang w:val="de-DE"/>
                          </w:rPr>
                          <w:t xml:space="preserve"> </w:t>
                        </w:r>
                        <w:r w:rsidRPr="008D6D0D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 xml:space="preserve"> </w:t>
                        </w:r>
                        <w:r w:rsidRPr="008D6D0D">
                          <w:rPr>
                            <w:noProof/>
                            <w:color w:val="FFFFFF" w:themeColor="background1"/>
                            <w:position w:val="-4"/>
                            <w:sz w:val="32"/>
                            <w:szCs w:val="32"/>
                            <w:lang w:eastAsia="en-CA"/>
                          </w:rPr>
                          <w:drawing>
                            <wp:inline distT="0" distB="0" distL="0" distR="0" wp14:anchorId="06D1890E" wp14:editId="2F839130">
                              <wp:extent cx="1035285" cy="190836"/>
                              <wp:effectExtent l="0" t="0" r="0" b="0"/>
                              <wp:docPr id="71" name="Picture 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Social Logos.png"/>
                                      <pic:cNvPicPr/>
                                    </pic:nvPicPr>
                                    <pic:blipFill>
                                      <a:blip r:embed="rId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5285" cy="1908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3" o:spid="_x0000_s1040" type="#_x0000_t202" style="position:absolute;top:-634;width:14382;height:8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D9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iihw/cYAAADbAAAA&#10;DwAAAAAAAAAAAAAAAAAHAgAAZHJzL2Rvd25yZXYueG1sUEsFBgAAAAADAAMAtwAAAPoCAAAAAA==&#10;" filled="f" stroked="f" strokeweight=".5pt">
                  <v:textbox inset="0,0,0,0">
                    <w:txbxContent>
                      <w:p w14:paraId="296BB83E" w14:textId="77777777" w:rsidR="003B3677" w:rsidRPr="00EE2291" w:rsidRDefault="003B3677" w:rsidP="003B367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  <w:lang w:eastAsia="en-CA"/>
                          </w:rPr>
                          <w:drawing>
                            <wp:inline distT="0" distB="0" distL="0" distR="0" wp14:anchorId="6565B3A1" wp14:editId="09A9157D">
                              <wp:extent cx="1342800" cy="576000"/>
                              <wp:effectExtent l="0" t="0" r="0" b="0"/>
                              <wp:docPr id="72" name="Picture 7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WECHU_RGB.png"/>
                                      <pic:cNvPicPr/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42800" cy="57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  <v:shape id="Text Box 54" o:spid="_x0000_s1041" type="#_x0000_t202" style="position:absolute;left:67312;top:2843;width:3681;height:3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" fillcolor="#67c8c7 [3204]" stroked="f" strokeweight=".5pt">
                <v:textbox>
                  <w:txbxContent>
                    <w:p w14:paraId="0A93EAE4" w14:textId="77777777" w:rsidR="003B3677" w:rsidRPr="0093028C" w:rsidRDefault="003B3677" w:rsidP="003B3677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3028C">
                        <w:rPr>
                          <w:color w:val="000000" w:themeColor="text1"/>
                        </w:rPr>
                        <w:fldChar w:fldCharType="begin"/>
                      </w:r>
                      <w:r w:rsidRPr="0093028C">
                        <w:rPr>
                          <w:color w:val="000000" w:themeColor="text1"/>
                        </w:rPr>
                        <w:instrText xml:space="preserve"> PAGE   \* MERGEFORMAT </w:instrText>
                      </w:r>
                      <w:r w:rsidRPr="0093028C">
                        <w:rPr>
                          <w:color w:val="000000" w:themeColor="text1"/>
                        </w:rPr>
                        <w:fldChar w:fldCharType="separate"/>
                      </w:r>
                      <w:r w:rsidR="00731CDA">
                        <w:rPr>
                          <w:noProof/>
                          <w:color w:val="000000" w:themeColor="text1"/>
                        </w:rPr>
                        <w:t>1</w:t>
                      </w:r>
                      <w:r w:rsidRPr="0093028C">
                        <w:rPr>
                          <w:noProof/>
                          <w:color w:val="000000" w:themeColor="text1"/>
                        </w:rPr>
                        <w:fldChar w:fldCharType="end"/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3EC3B" w14:textId="77777777" w:rsidR="00732C6F" w:rsidRDefault="003B3677" w:rsidP="00685507">
    <w:pPr>
      <w:pStyle w:val="Footer"/>
      <w:spacing w:before="240"/>
    </w:pPr>
    <w:r>
      <w:rPr>
        <w:noProof/>
        <w:lang w:eastAsia="en-CA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F7B7BCE" wp14:editId="35BFB05D">
              <wp:simplePos x="0" y="0"/>
              <wp:positionH relativeFrom="column">
                <wp:posOffset>-412115</wp:posOffset>
              </wp:positionH>
              <wp:positionV relativeFrom="paragraph">
                <wp:posOffset>-97091</wp:posOffset>
              </wp:positionV>
              <wp:extent cx="7123100" cy="808990"/>
              <wp:effectExtent l="0" t="0" r="1905" b="10160"/>
              <wp:wrapNone/>
              <wp:docPr id="48" name="Group 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3100" cy="808990"/>
                        <a:chOff x="0" y="0"/>
                        <a:chExt cx="7123100" cy="808990"/>
                      </a:xfrm>
                    </wpg:grpSpPr>
                    <wps:wsp>
                      <wps:cNvPr id="15" name="Rectangle 15"/>
                      <wps:cNvSpPr/>
                      <wps:spPr>
                        <a:xfrm>
                          <a:off x="0" y="61472"/>
                          <a:ext cx="7123100" cy="609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" name="Group 4"/>
                      <wpg:cNvGrpSpPr/>
                      <wpg:grpSpPr>
                        <a:xfrm>
                          <a:off x="161365" y="0"/>
                          <a:ext cx="5179839" cy="808990"/>
                          <a:chOff x="0" y="-63432"/>
                          <a:chExt cx="5179839" cy="808990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1199541" y="161925"/>
                            <a:ext cx="3980298" cy="479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F6B3F7" w14:textId="77777777" w:rsidR="00135184" w:rsidRPr="008D6D0D" w:rsidRDefault="00897F12" w:rsidP="00732C6F">
                              <w:pPr>
                                <w:pStyle w:val="Heading2"/>
                                <w:jc w:val="right"/>
                                <w:rPr>
                                  <w:color w:val="FFFFFF" w:themeColor="background1"/>
                                  <w:position w:val="-4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8D6D0D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519-</w:t>
                              </w:r>
                              <w:r w:rsidR="00870437" w:rsidRPr="008D6D0D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258-2146</w:t>
                              </w:r>
                              <w:r w:rsidRPr="008D6D0D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 xml:space="preserve">  |  wechu.org  |</w:t>
                              </w:r>
                              <w:r w:rsidR="00022827" w:rsidRPr="008D6D0D">
                                <w:rPr>
                                  <w:color w:val="FFFFFF" w:themeColor="background1"/>
                                  <w:position w:val="-2"/>
                                  <w:sz w:val="32"/>
                                  <w:szCs w:val="32"/>
                                  <w:lang w:val="de-DE"/>
                                </w:rPr>
                                <w:t xml:space="preserve"> </w:t>
                              </w:r>
                              <w:r w:rsidR="00022827" w:rsidRPr="008D6D0D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 xml:space="preserve"> </w:t>
                              </w:r>
                              <w:r w:rsidR="00564829" w:rsidRPr="008D6D0D">
                                <w:rPr>
                                  <w:noProof/>
                                  <w:color w:val="FFFFFF" w:themeColor="background1"/>
                                  <w:position w:val="-4"/>
                                  <w:sz w:val="32"/>
                                  <w:szCs w:val="32"/>
                                  <w:lang w:eastAsia="en-CA"/>
                                </w:rPr>
                                <w:drawing>
                                  <wp:inline distT="0" distB="0" distL="0" distR="0" wp14:anchorId="36AA0266" wp14:editId="332AE06B">
                                    <wp:extent cx="1035285" cy="190836"/>
                                    <wp:effectExtent l="0" t="0" r="0" b="0"/>
                                    <wp:docPr id="73" name="Picture 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7" name="Social Logos.png"/>
                                            <pic:cNvPicPr/>
                                          </pic:nvPicPr>
                                          <pic:blipFill>
                                            <a:blip r:embed="rId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5285" cy="1908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0" y="-63432"/>
                            <a:ext cx="1438275" cy="808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7590F1" w14:textId="77777777" w:rsidR="008D5832" w:rsidRPr="00EE2291" w:rsidRDefault="008D5832" w:rsidP="008D583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eastAsia="en-CA"/>
                                </w:rPr>
                                <w:drawing>
                                  <wp:inline distT="0" distB="0" distL="0" distR="0" wp14:anchorId="0EF028CA" wp14:editId="2E597E8A">
                                    <wp:extent cx="1342800" cy="576000"/>
                                    <wp:effectExtent l="0" t="0" r="0" b="0"/>
                                    <wp:docPr id="74" name="Picture 7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WECHU_RGB.png"/>
                                            <pic:cNvPicPr/>
                                          </pic:nvPicPr>
                                          <pic:blipFill>
                                            <a:blip r:embed="rId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42800" cy="57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5" name="Text Box 35"/>
                      <wps:cNvSpPr txBox="1"/>
                      <wps:spPr>
                        <a:xfrm>
                          <a:off x="6731214" y="284309"/>
                          <a:ext cx="368145" cy="36302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7EE25" w14:textId="77777777" w:rsidR="0093028C" w:rsidRPr="0093028C" w:rsidRDefault="0093028C" w:rsidP="0093028C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3028C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93028C">
                              <w:rPr>
                                <w:color w:val="000000" w:themeColor="text1"/>
                              </w:rPr>
                              <w:instrText xml:space="preserve"> PAGE   \* MERGEFORMAT </w:instrText>
                            </w:r>
                            <w:r w:rsidRPr="0093028C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="003B3677">
                              <w:rPr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93028C">
                              <w:rPr>
                                <w:noProof/>
                                <w:color w:val="000000" w:themeColor="text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7B7BCE" id="Group 48" o:spid="_x0000_s1052" style="position:absolute;margin-left:-32.45pt;margin-top:-7.65pt;width:560.85pt;height:63.7pt;z-index:251671552" coordsize="71231,8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">
              <v:rect id="Rectangle 15" o:spid="_x0000_s1053" style="position:absolute;top:614;width:71231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" fillcolor="#333e48 [3205]" stroked="f" strokeweight="1pt"/>
              <v:group id="Group 4" o:spid="_x0000_s1054" style="position:absolute;left:1613;width:51799;height:8089" coordorigin=",-634" coordsize="51798,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55" type="#_x0000_t202" style="position:absolute;left:11995;top:1619;width:39803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YbxQAAANsAAAAPAAAAZHJzL2Rvd25yZXYueG1sRI9Pa8JA&#10;FMTvhX6H5RV6qxtzKCW6iqiFHvpPW8HeXrPPJJh9G3afMf323ULB4zAzv2Gm88G1qqcQG88GxqMM&#10;FHHpbcOVgc+Px7sHUFGQLbaeycAPRZjPrq+mWFh/5g31W6lUgnAs0EAt0hVax7Imh3HkO+LkHXxw&#10;KEmGStuA5wR3rc6z7F4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C9YqYbxQAAANsAAAAP&#10;AAAAAAAAAAAAAAAAAAcCAABkcnMvZG93bnJldi54bWxQSwUGAAAAAAMAAwC3AAAA+QIAAAAA&#10;" filled="f" stroked="f" strokeweight=".5pt">
                  <v:textbox inset="0,0,0,0">
                    <w:txbxContent>
                      <w:p w14:paraId="12F6B3F7" w14:textId="77777777" w:rsidR="00135184" w:rsidRPr="008D6D0D" w:rsidRDefault="00897F12" w:rsidP="00732C6F">
                        <w:pPr>
                          <w:pStyle w:val="Heading2"/>
                          <w:jc w:val="right"/>
                          <w:rPr>
                            <w:color w:val="FFFFFF" w:themeColor="background1"/>
                            <w:position w:val="-4"/>
                            <w:sz w:val="32"/>
                            <w:szCs w:val="32"/>
                            <w:lang w:val="de-DE"/>
                          </w:rPr>
                        </w:pPr>
                        <w:r w:rsidRPr="008D6D0D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519-</w:t>
                        </w:r>
                        <w:r w:rsidR="00870437" w:rsidRPr="008D6D0D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258-2146</w:t>
                        </w:r>
                        <w:r w:rsidRPr="008D6D0D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 xml:space="preserve">  |  wechu.org  |</w:t>
                        </w:r>
                        <w:r w:rsidR="00022827" w:rsidRPr="008D6D0D">
                          <w:rPr>
                            <w:color w:val="FFFFFF" w:themeColor="background1"/>
                            <w:position w:val="-2"/>
                            <w:sz w:val="32"/>
                            <w:szCs w:val="32"/>
                            <w:lang w:val="de-DE"/>
                          </w:rPr>
                          <w:t xml:space="preserve"> </w:t>
                        </w:r>
                        <w:r w:rsidR="00022827" w:rsidRPr="008D6D0D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 xml:space="preserve"> </w:t>
                        </w:r>
                        <w:r w:rsidR="00564829" w:rsidRPr="008D6D0D">
                          <w:rPr>
                            <w:noProof/>
                            <w:color w:val="FFFFFF" w:themeColor="background1"/>
                            <w:position w:val="-4"/>
                            <w:sz w:val="32"/>
                            <w:szCs w:val="32"/>
                            <w:lang w:eastAsia="en-CA"/>
                          </w:rPr>
                          <w:drawing>
                            <wp:inline distT="0" distB="0" distL="0" distR="0" wp14:anchorId="36AA0266" wp14:editId="332AE06B">
                              <wp:extent cx="1035285" cy="190836"/>
                              <wp:effectExtent l="0" t="0" r="0" b="0"/>
                              <wp:docPr id="73" name="Picture 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Social Logos.png"/>
                                      <pic:cNvPicPr/>
                                    </pic:nvPicPr>
                                    <pic:blipFill>
                                      <a:blip r:embed="rId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5285" cy="1908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" o:spid="_x0000_s1056" type="#_x0000_t202" style="position:absolute;top:-634;width:14382;height:8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6F7590F1" w14:textId="77777777" w:rsidR="008D5832" w:rsidRPr="00EE2291" w:rsidRDefault="008D5832" w:rsidP="008D583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  <w:lang w:eastAsia="en-CA"/>
                          </w:rPr>
                          <w:drawing>
                            <wp:inline distT="0" distB="0" distL="0" distR="0" wp14:anchorId="0EF028CA" wp14:editId="2E597E8A">
                              <wp:extent cx="1342800" cy="576000"/>
                              <wp:effectExtent l="0" t="0" r="0" b="0"/>
                              <wp:docPr id="74" name="Picture 7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WECHU_RGB.png"/>
                                      <pic:cNvPicPr/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42800" cy="57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  <v:shape id="Text Box 35" o:spid="_x0000_s1057" type="#_x0000_t202" style="position:absolute;left:67312;top:2843;width:3681;height:3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" fillcolor="#67c8c7 [3204]" stroked="f" strokeweight=".5pt">
                <v:textbox>
                  <w:txbxContent>
                    <w:p w14:paraId="02E7EE25" w14:textId="77777777" w:rsidR="0093028C" w:rsidRPr="0093028C" w:rsidRDefault="0093028C" w:rsidP="0093028C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3028C">
                        <w:rPr>
                          <w:color w:val="000000" w:themeColor="text1"/>
                        </w:rPr>
                        <w:fldChar w:fldCharType="begin"/>
                      </w:r>
                      <w:r w:rsidRPr="0093028C">
                        <w:rPr>
                          <w:color w:val="000000" w:themeColor="text1"/>
                        </w:rPr>
                        <w:instrText xml:space="preserve"> PAGE   \* MERGEFORMAT </w:instrText>
                      </w:r>
                      <w:r w:rsidRPr="0093028C">
                        <w:rPr>
                          <w:color w:val="000000" w:themeColor="text1"/>
                        </w:rPr>
                        <w:fldChar w:fldCharType="separate"/>
                      </w:r>
                      <w:r w:rsidR="003B3677">
                        <w:rPr>
                          <w:noProof/>
                          <w:color w:val="000000" w:themeColor="text1"/>
                        </w:rPr>
                        <w:t>1</w:t>
                      </w:r>
                      <w:r w:rsidRPr="0093028C">
                        <w:rPr>
                          <w:noProof/>
                          <w:color w:val="000000" w:themeColor="text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BB583" w14:textId="77777777" w:rsidR="00257CB5" w:rsidRDefault="00257CB5" w:rsidP="00DE0A11">
      <w:pPr>
        <w:spacing w:after="0" w:line="240" w:lineRule="auto"/>
      </w:pPr>
      <w:r>
        <w:separator/>
      </w:r>
    </w:p>
  </w:footnote>
  <w:footnote w:type="continuationSeparator" w:id="0">
    <w:p w14:paraId="008615B0" w14:textId="77777777" w:rsidR="00257CB5" w:rsidRDefault="00257CB5" w:rsidP="00DE0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11B4C" w14:textId="77777777" w:rsidR="00F24288" w:rsidRPr="000A6687" w:rsidRDefault="00CC4037" w:rsidP="000A6687">
    <w:pPr>
      <w:pStyle w:val="Heading1"/>
      <w:spacing w:before="0" w:line="240" w:lineRule="auto"/>
      <w:rPr>
        <w:b w:val="0"/>
        <w:sz w:val="40"/>
        <w:szCs w:val="40"/>
      </w:rPr>
    </w:pPr>
    <w:r>
      <w:rPr>
        <w:b w:val="0"/>
        <w:noProof/>
        <w:sz w:val="40"/>
        <w:szCs w:val="40"/>
        <w:lang w:eastAsia="en-CA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76AC25F" wp14:editId="0B45E051">
              <wp:simplePos x="0" y="0"/>
              <wp:positionH relativeFrom="column">
                <wp:posOffset>-712139</wp:posOffset>
              </wp:positionH>
              <wp:positionV relativeFrom="paragraph">
                <wp:posOffset>105907</wp:posOffset>
              </wp:positionV>
              <wp:extent cx="7761108" cy="372524"/>
              <wp:effectExtent l="0" t="0" r="0" b="889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1108" cy="372524"/>
                        <a:chOff x="0" y="0"/>
                        <a:chExt cx="7761108" cy="372524"/>
                      </a:xfrm>
                    </wpg:grpSpPr>
                    <wpg:grpSp>
                      <wpg:cNvPr id="41" name="Group 41"/>
                      <wpg:cNvGrpSpPr/>
                      <wpg:grpSpPr>
                        <a:xfrm>
                          <a:off x="0" y="55659"/>
                          <a:ext cx="2004695" cy="316865"/>
                          <a:chOff x="0" y="0"/>
                          <a:chExt cx="2004826" cy="317100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0"/>
                            <a:ext cx="317077" cy="3171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23153" y="0"/>
                            <a:ext cx="317077" cy="3171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41442" y="0"/>
                            <a:ext cx="317077" cy="3171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264596" y="0"/>
                            <a:ext cx="317077" cy="31710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687749" y="0"/>
                            <a:ext cx="317077" cy="3171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4" name="Rectangle 44"/>
                      <wps:cNvSpPr/>
                      <wps:spPr>
                        <a:xfrm>
                          <a:off x="2091193" y="302150"/>
                          <a:ext cx="5669915" cy="685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ext Box 3"/>
                      <wps:cNvSpPr txBox="1"/>
                      <wps:spPr>
                        <a:xfrm>
                          <a:off x="2107096" y="0"/>
                          <a:ext cx="5638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AD280" w14:textId="77777777" w:rsidR="008D5832" w:rsidRPr="008D5832" w:rsidRDefault="008D5832" w:rsidP="008D5832">
                            <w:pPr>
                              <w:spacing w:before="0" w:after="0" w:line="240" w:lineRule="auto"/>
                              <w:rPr>
                                <w:color w:val="00596F" w:themeColor="text2"/>
                              </w:rPr>
                            </w:pPr>
                            <w:r w:rsidRPr="008D5832">
                              <w:rPr>
                                <w:color w:val="00596F" w:themeColor="text2"/>
                              </w:rPr>
                              <w:t xml:space="preserve">WINDSOR-ESSEX COUNTY </w:t>
                            </w:r>
                            <w:r w:rsidRPr="008D5832">
                              <w:rPr>
                                <w:b/>
                                <w:color w:val="00596F" w:themeColor="text2"/>
                              </w:rPr>
                              <w:t>HEALTH UNIT</w:t>
                            </w:r>
                            <w:r>
                              <w:rPr>
                                <w:b/>
                                <w:color w:val="00596F" w:themeColor="text2"/>
                              </w:rPr>
                              <w:t xml:space="preserve">      |      wechu.org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6AC25F" id="Group 6" o:spid="_x0000_s1026" style="position:absolute;margin-left:-56.05pt;margin-top:8.35pt;width:611.1pt;height:29.35pt;z-index:251665408" coordsize="77611,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">
              <v:group id="Group 41" o:spid="_x0000_s1027" style="position:absolute;top:556;width:20046;height:3169" coordsize="20048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<v:rect id="Rectangle 36" o:spid="_x0000_s1028" style="position:absolute;width:3170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" fillcolor="#00596f [3208]" stroked="f"/>
                <v:rect id="Rectangle 37" o:spid="_x0000_s1029" style="position:absolute;left:4231;width:3171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" fillcolor="#7e868c [3209]" stroked="f"/>
                <v:rect id="Rectangle 38" o:spid="_x0000_s1030" style="position:absolute;left:8414;width:3171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" fillcolor="#ffda00 [3206]" stroked="f"/>
                <v:rect id="Rectangle 39" o:spid="_x0000_s1031" style="position:absolute;left:12645;width:3171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" fillcolor="#79bc43 [3207]" stroked="f"/>
                <v:rect id="Rectangle 40" o:spid="_x0000_s1032" style="position:absolute;left:16877;width:3171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" fillcolor="#67c8c7 [3204]" stroked="f"/>
              </v:group>
              <v:rect id="Rectangle 44" o:spid="_x0000_s1033" style="position:absolute;left:20911;top:3021;width:56700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" fillcolor="#333e48 [3205]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4" type="#_x0000_t202" style="position:absolute;left:21070;width:56388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<v:textbox>
                  <w:txbxContent>
                    <w:p w14:paraId="501AD280" w14:textId="77777777" w:rsidR="008D5832" w:rsidRPr="008D5832" w:rsidRDefault="008D5832" w:rsidP="008D5832">
                      <w:pPr>
                        <w:spacing w:before="0" w:after="0" w:line="240" w:lineRule="auto"/>
                        <w:rPr>
                          <w:color w:val="00596F" w:themeColor="text2"/>
                        </w:rPr>
                      </w:pPr>
                      <w:r w:rsidRPr="008D5832">
                        <w:rPr>
                          <w:color w:val="00596F" w:themeColor="text2"/>
                        </w:rPr>
                        <w:t xml:space="preserve">WINDSOR-ESSEX COUNTY </w:t>
                      </w:r>
                      <w:r w:rsidRPr="008D5832">
                        <w:rPr>
                          <w:b/>
                          <w:color w:val="00596F" w:themeColor="text2"/>
                        </w:rPr>
                        <w:t>HEALTH UNIT</w:t>
                      </w:r>
                      <w:r>
                        <w:rPr>
                          <w:b/>
                          <w:color w:val="00596F" w:themeColor="text2"/>
                        </w:rPr>
                        <w:t xml:space="preserve">      |      wechu.org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7126E" w14:textId="1F19351B" w:rsidR="00F24288" w:rsidRPr="00AA36D8" w:rsidRDefault="00845E34" w:rsidP="00972AAD">
    <w:pPr>
      <w:spacing w:before="240" w:after="0" w:line="240" w:lineRule="auto"/>
      <w:rPr>
        <w:color w:val="00596F" w:themeColor="text2"/>
        <w:szCs w:val="24"/>
      </w:rPr>
    </w:pPr>
    <w:r>
      <w:rPr>
        <w:noProof/>
        <w:color w:val="00596F" w:themeColor="text2"/>
        <w:szCs w:val="24"/>
      </w:rPr>
      <w:drawing>
        <wp:anchor distT="0" distB="0" distL="114300" distR="114300" simplePos="0" relativeHeight="251678720" behindDoc="1" locked="0" layoutInCell="1" allowOverlap="1" wp14:anchorId="4DE979EA" wp14:editId="3A536301">
          <wp:simplePos x="0" y="0"/>
          <wp:positionH relativeFrom="column">
            <wp:posOffset>5788660</wp:posOffset>
          </wp:positionH>
          <wp:positionV relativeFrom="paragraph">
            <wp:posOffset>143510</wp:posOffset>
          </wp:positionV>
          <wp:extent cx="822960" cy="622300"/>
          <wp:effectExtent l="0" t="0" r="0" b="6350"/>
          <wp:wrapTight wrapText="bothSides">
            <wp:wrapPolygon edited="0">
              <wp:start x="0" y="0"/>
              <wp:lineTo x="0" y="21159"/>
              <wp:lineTo x="21000" y="21159"/>
              <wp:lineTo x="21000" y="0"/>
              <wp:lineTo x="0" y="0"/>
            </wp:wrapPolygon>
          </wp:wrapTight>
          <wp:docPr id="676208221" name="Picture 31" descr="A red and black text with a phone and a plu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6208221" name="Picture 31" descr="A red and black text with a phone and a plug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596F" w:themeColor="text2"/>
        <w:szCs w:val="24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2ACE3151" wp14:editId="04220853">
              <wp:simplePos x="0" y="0"/>
              <wp:positionH relativeFrom="column">
                <wp:posOffset>-237490</wp:posOffset>
              </wp:positionH>
              <wp:positionV relativeFrom="paragraph">
                <wp:posOffset>92710</wp:posOffset>
              </wp:positionV>
              <wp:extent cx="5600700" cy="718185"/>
              <wp:effectExtent l="0" t="0" r="0" b="5715"/>
              <wp:wrapNone/>
              <wp:docPr id="17095011" name="Text Box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718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422E13" w14:textId="72FD5B60" w:rsidR="003B3677" w:rsidRPr="004320BE" w:rsidRDefault="00BD13C3" w:rsidP="003B3677">
                          <w:pPr>
                            <w:spacing w:before="0" w:after="0" w:line="240" w:lineRule="auto"/>
                            <w:rPr>
                              <w:color w:val="FFFFFF" w:themeColor="light1"/>
                              <w:sz w:val="52"/>
                              <w:szCs w:val="52"/>
                              <w:lang w:val="en-US"/>
                            </w:rPr>
                          </w:pPr>
                          <w:r>
                            <w:rPr>
                              <w:color w:val="FFFFFF" w:themeColor="background1"/>
                              <w:sz w:val="52"/>
                              <w:szCs w:val="52"/>
                              <w:lang w:val="en-US"/>
                            </w:rPr>
                            <w:t>Connected, Not Controlled Challenge</w:t>
                          </w:r>
                        </w:p>
                        <w:p w14:paraId="03EE4D9F" w14:textId="3FC696E1" w:rsidR="003B3677" w:rsidRPr="004320BE" w:rsidRDefault="00845E34" w:rsidP="003B3677">
                          <w:pPr>
                            <w:spacing w:before="0" w:after="0" w:line="400" w:lineRule="exact"/>
                            <w:rPr>
                              <w:b/>
                              <w:color w:val="FFFFFF" w:themeColor="background1"/>
                              <w:sz w:val="4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40"/>
                              <w:lang w:val="en-US"/>
                            </w:rPr>
                            <w:t xml:space="preserve">School Announcements and Social Media </w:t>
                          </w:r>
                          <w:r w:rsidR="00BD13C3">
                            <w:rPr>
                              <w:b/>
                              <w:color w:val="FFFFFF" w:themeColor="background1"/>
                              <w:sz w:val="40"/>
                              <w:lang w:val="en-US"/>
                            </w:rPr>
                            <w:t>Content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72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CE3151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5" type="#_x0000_t202" style="position:absolute;margin-left:-18.7pt;margin-top:7.3pt;width:441pt;height:56.55pt;z-index:-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" filled="f" stroked="f" strokeweight=".5pt">
              <v:textbox inset="0,0,2mm,0">
                <w:txbxContent>
                  <w:p w14:paraId="16422E13" w14:textId="72FD5B60" w:rsidR="003B3677" w:rsidRPr="004320BE" w:rsidRDefault="00BD13C3" w:rsidP="003B3677">
                    <w:pPr>
                      <w:spacing w:before="0" w:after="0" w:line="240" w:lineRule="auto"/>
                      <w:rPr>
                        <w:color w:val="FFFFFF" w:themeColor="light1"/>
                        <w:sz w:val="52"/>
                        <w:szCs w:val="52"/>
                        <w:lang w:val="en-US"/>
                      </w:rPr>
                    </w:pPr>
                    <w:r>
                      <w:rPr>
                        <w:color w:val="FFFFFF" w:themeColor="background1"/>
                        <w:sz w:val="52"/>
                        <w:szCs w:val="52"/>
                        <w:lang w:val="en-US"/>
                      </w:rPr>
                      <w:t>Connected, Not Controlled Challenge</w:t>
                    </w:r>
                  </w:p>
                  <w:p w14:paraId="03EE4D9F" w14:textId="3FC696E1" w:rsidR="003B3677" w:rsidRPr="004320BE" w:rsidRDefault="00845E34" w:rsidP="003B3677">
                    <w:pPr>
                      <w:spacing w:before="0" w:after="0" w:line="400" w:lineRule="exact"/>
                      <w:rPr>
                        <w:b/>
                        <w:color w:val="FFFFFF" w:themeColor="background1"/>
                        <w:sz w:val="40"/>
                        <w:lang w:val="en-US"/>
                      </w:rPr>
                    </w:pPr>
                    <w:r>
                      <w:rPr>
                        <w:b/>
                        <w:color w:val="FFFFFF" w:themeColor="background1"/>
                        <w:sz w:val="40"/>
                        <w:lang w:val="en-US"/>
                      </w:rPr>
                      <w:t xml:space="preserve">School Announcements and Social Media </w:t>
                    </w:r>
                    <w:r w:rsidR="00BD13C3">
                      <w:rPr>
                        <w:b/>
                        <w:color w:val="FFFFFF" w:themeColor="background1"/>
                        <w:sz w:val="40"/>
                        <w:lang w:val="en-US"/>
                      </w:rPr>
                      <w:t>Content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596F" w:themeColor="text2"/>
        <w:szCs w:val="24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21545BFC" wp14:editId="7C7D1175">
              <wp:simplePos x="0" y="0"/>
              <wp:positionH relativeFrom="column">
                <wp:posOffset>-364490</wp:posOffset>
              </wp:positionH>
              <wp:positionV relativeFrom="paragraph">
                <wp:posOffset>92710</wp:posOffset>
              </wp:positionV>
              <wp:extent cx="6102350" cy="723265"/>
              <wp:effectExtent l="0" t="0" r="0" b="635"/>
              <wp:wrapNone/>
              <wp:docPr id="1841994640" name="Group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2350" cy="723265"/>
                        <a:chOff x="0" y="0"/>
                        <a:chExt cx="7025005" cy="723331"/>
                      </a:xfrm>
                    </wpg:grpSpPr>
                    <wps:wsp>
                      <wps:cNvPr id="1930100910" name="Rectangle 1930100910"/>
                      <wps:cNvSpPr/>
                      <wps:spPr>
                        <a:xfrm>
                          <a:off x="47606" y="26845"/>
                          <a:ext cx="154796" cy="15505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490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814560" name="Rectangle 264814560"/>
                      <wps:cNvSpPr/>
                      <wps:spPr>
                        <a:xfrm>
                          <a:off x="0" y="0"/>
                          <a:ext cx="7025005" cy="72333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E384AA7" id="Group 30" o:spid="_x0000_s1026" style="position:absolute;margin-left:-28.7pt;margin-top:7.3pt;width:480.5pt;height:56.95pt;z-index:-251639808;mso-width-relative:margin" coordsize="70250,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">
              <v:rect id="Rectangle 1930100910" o:spid="_x0000_s1027" style="position:absolute;left:476;top:268;width:1548;height:1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" fillcolor="#7e868c [3209]" stroked="f" strokeweight="1pt">
                <v:fill opacity="35980f"/>
              </v:rect>
              <v:rect id="Rectangle 264814560" o:spid="_x0000_s1028" style="position:absolute;width:70250;height:7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" fillcolor="#0f1215 [965]" stroked="f" strokeweight="1pt">
                <v:fill color2="#333e48 [3205]" rotate="t" angle="45" colors="0 #182027;.5 #28333c;1 #313e4a" focus="100%" type="gradient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D74D0" w14:textId="77777777" w:rsidR="0032648B" w:rsidRDefault="0093028C" w:rsidP="00685507">
    <w:pPr>
      <w:pStyle w:val="Header"/>
      <w:jc w:val="center"/>
    </w:pPr>
    <w:r>
      <w:rPr>
        <w:noProof/>
        <w:lang w:eastAsia="en-CA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FC45A76" wp14:editId="12BB47D7">
              <wp:simplePos x="0" y="0"/>
              <wp:positionH relativeFrom="column">
                <wp:posOffset>-389677</wp:posOffset>
              </wp:positionH>
              <wp:positionV relativeFrom="paragraph">
                <wp:posOffset>134705</wp:posOffset>
              </wp:positionV>
              <wp:extent cx="7025005" cy="723331"/>
              <wp:effectExtent l="0" t="0" r="4445" b="635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25005" cy="723331"/>
                        <a:chOff x="0" y="0"/>
                        <a:chExt cx="7025005" cy="723331"/>
                      </a:xfrm>
                    </wpg:grpSpPr>
                    <wpg:grpSp>
                      <wpg:cNvPr id="34" name="Group 34"/>
                      <wpg:cNvGrpSpPr/>
                      <wpg:grpSpPr>
                        <a:xfrm>
                          <a:off x="0" y="0"/>
                          <a:ext cx="7025005" cy="723331"/>
                          <a:chOff x="0" y="0"/>
                          <a:chExt cx="7025005" cy="723331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7025005" cy="72333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2"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2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" name="Group 33"/>
                        <wpg:cNvGrpSpPr/>
                        <wpg:grpSpPr>
                          <a:xfrm>
                            <a:off x="16426" y="16427"/>
                            <a:ext cx="521119" cy="686177"/>
                            <a:chOff x="0" y="0"/>
                            <a:chExt cx="521119" cy="686177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0" y="0"/>
                              <a:ext cx="189224" cy="189546"/>
                            </a:xfrm>
                            <a:prstGeom prst="rect">
                              <a:avLst/>
                            </a:prstGeom>
                            <a:solidFill>
                              <a:srgbClr val="FFDA00">
                                <a:alpha val="54902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0" y="202591"/>
                              <a:ext cx="189224" cy="189546"/>
                            </a:xfrm>
                            <a:prstGeom prst="rect">
                              <a:avLst/>
                            </a:prstGeom>
                            <a:solidFill>
                              <a:srgbClr val="79BC43">
                                <a:alpha val="54902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>
                            <a:xfrm>
                              <a:off x="202592" y="95820"/>
                              <a:ext cx="92924" cy="9308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4902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202592" y="202591"/>
                              <a:ext cx="318527" cy="319068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54902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361380" y="531118"/>
                              <a:ext cx="154796" cy="155059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alpha val="54902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s:wsp>
                      <wps:cNvPr id="13" name="Text Box 13"/>
                      <wps:cNvSpPr txBox="1"/>
                      <wps:spPr>
                        <a:xfrm>
                          <a:off x="683879" y="0"/>
                          <a:ext cx="6337638" cy="718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C011B" w14:textId="77777777" w:rsidR="0016474C" w:rsidRPr="004320BE" w:rsidRDefault="004320BE" w:rsidP="004320BE">
                            <w:pPr>
                              <w:spacing w:before="0" w:after="0" w:line="240" w:lineRule="auto"/>
                              <w:rPr>
                                <w:color w:val="FFFFFF" w:themeColor="light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320BE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 BOLD</w:t>
                            </w:r>
                            <w:r w:rsidRPr="004320BE">
                              <w:rPr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 TOOLKIT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 REGULAR</w:t>
                            </w:r>
                          </w:p>
                          <w:p w14:paraId="4F93255A" w14:textId="77777777" w:rsidR="004320BE" w:rsidRPr="004320BE" w:rsidRDefault="004320BE" w:rsidP="00E731C9">
                            <w:pPr>
                              <w:spacing w:before="0" w:after="0" w:line="400" w:lineRule="exact"/>
                              <w:rPr>
                                <w:b/>
                                <w:color w:val="FFFFFF" w:themeColor="background1"/>
                                <w:sz w:val="40"/>
                                <w:lang w:val="en-US"/>
                              </w:rPr>
                            </w:pPr>
                            <w:r w:rsidRPr="004320BE">
                              <w:rPr>
                                <w:b/>
                                <w:color w:val="FFFFFF" w:themeColor="background1"/>
                                <w:sz w:val="40"/>
                                <w:lang w:val="en-US"/>
                              </w:rPr>
                              <w:t>Subtitle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Bold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C45A76" id="Group 42" o:spid="_x0000_s1042" style="position:absolute;left:0;text-align:left;margin-left:-30.7pt;margin-top:10.6pt;width:553.15pt;height:56.95pt;z-index:251669504" coordsize="70250,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">
              <v:group id="Group 34" o:spid="_x0000_s1043" style="position:absolute;width:70250;height:7233" coordsize="70250,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rect id="Rectangle 14" o:spid="_x0000_s1044" style="position:absolute;width:70250;height:7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" fillcolor="#0f1215 [965]" stroked="f" strokeweight="1pt">
                  <v:fill color2="#333e48 [3205]" rotate="t" angle="45" colors="0 #182027;.5 #28333c;1 #313e4a" focus="100%" type="gradient"/>
                </v:rect>
                <v:group id="Group 33" o:spid="_x0000_s1045" style="position:absolute;left:164;top:164;width:5211;height:6862" coordsize="5211,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ect id="Rectangle 17" o:spid="_x0000_s1046" style="position:absolute;width:1892;height:1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" fillcolor="#ffda00" stroked="f" strokeweight="1pt">
                    <v:fill opacity="35980f"/>
                  </v:rect>
                  <v:rect id="Rectangle 18" o:spid="_x0000_s1047" style="position:absolute;top:2025;width:1892;height:1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" fillcolor="#79bc43" stroked="f" strokeweight="1pt">
                    <v:fill opacity="35980f"/>
                  </v:rect>
                  <v:rect id="Rectangle 19" o:spid="_x0000_s1048" style="position:absolute;left:2025;top:958;width:930;height: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" fillcolor="#67c8c7 [3204]" stroked="f" strokeweight="1pt">
                    <v:fill opacity="35980f"/>
                  </v:rect>
                  <v:rect id="Rectangle 20" o:spid="_x0000_s1049" style="position:absolute;left:2025;top:2025;width:3186;height:3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" fillcolor="#00596f [3215]" stroked="f" strokeweight="1pt">
                    <v:fill opacity="35980f"/>
                  </v:rect>
                  <v:rect id="Rectangle 21" o:spid="_x0000_s1050" style="position:absolute;left:3613;top:5311;width:1548;height:1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" fillcolor="#7e868c [3209]" stroked="f" strokeweight="1pt">
                    <v:fill opacity="35980f"/>
                  </v:rect>
                </v:group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51" type="#_x0000_t202" style="position:absolute;left:6838;width:63377;height:7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" filled="f" stroked="f" strokeweight=".5pt">
                <v:textbox inset="0,0,2mm,0">
                  <w:txbxContent>
                    <w:p w14:paraId="080C011B" w14:textId="77777777" w:rsidR="0016474C" w:rsidRPr="004320BE" w:rsidRDefault="004320BE" w:rsidP="004320BE">
                      <w:pPr>
                        <w:spacing w:before="0" w:after="0" w:line="240" w:lineRule="auto"/>
                        <w:rPr>
                          <w:color w:val="FFFFFF" w:themeColor="light1"/>
                          <w:sz w:val="52"/>
                          <w:szCs w:val="52"/>
                          <w:lang w:val="en-US"/>
                        </w:rPr>
                      </w:pPr>
                      <w:r w:rsidRPr="004320BE"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NAME</w:t>
                      </w: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 BOLD</w:t>
                      </w:r>
                      <w:r w:rsidRPr="004320BE">
                        <w:rPr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 TOOLKIT</w:t>
                      </w:r>
                      <w:r>
                        <w:rPr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 REGULAR</w:t>
                      </w:r>
                    </w:p>
                    <w:p w14:paraId="4F93255A" w14:textId="77777777" w:rsidR="004320BE" w:rsidRPr="004320BE" w:rsidRDefault="004320BE" w:rsidP="00E731C9">
                      <w:pPr>
                        <w:spacing w:before="0" w:after="0" w:line="400" w:lineRule="exact"/>
                        <w:rPr>
                          <w:b/>
                          <w:color w:val="FFFFFF" w:themeColor="background1"/>
                          <w:sz w:val="40"/>
                          <w:lang w:val="en-US"/>
                        </w:rPr>
                      </w:pPr>
                      <w:r w:rsidRPr="004320BE">
                        <w:rPr>
                          <w:b/>
                          <w:color w:val="FFFFFF" w:themeColor="background1"/>
                          <w:sz w:val="40"/>
                          <w:lang w:val="en-US"/>
                        </w:rPr>
                        <w:t>Subtitle</w:t>
                      </w:r>
                      <w:r>
                        <w:rPr>
                          <w:b/>
                          <w:color w:val="FFFFFF" w:themeColor="background1"/>
                          <w:sz w:val="40"/>
                          <w:lang w:val="en-US"/>
                        </w:rPr>
                        <w:t xml:space="preserve"> Bold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65F63"/>
    <w:multiLevelType w:val="hybridMultilevel"/>
    <w:tmpl w:val="F176DEA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DA6452"/>
    <w:multiLevelType w:val="hybridMultilevel"/>
    <w:tmpl w:val="B0BCA608"/>
    <w:lvl w:ilvl="0" w:tplc="0486EB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A4E92"/>
    <w:multiLevelType w:val="hybridMultilevel"/>
    <w:tmpl w:val="133AE5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22F76"/>
    <w:multiLevelType w:val="hybridMultilevel"/>
    <w:tmpl w:val="219473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A1FF0"/>
    <w:multiLevelType w:val="multilevel"/>
    <w:tmpl w:val="E84A1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ED0872"/>
    <w:multiLevelType w:val="hybridMultilevel"/>
    <w:tmpl w:val="4936F33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FF3EC1"/>
    <w:multiLevelType w:val="hybridMultilevel"/>
    <w:tmpl w:val="714004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30255"/>
    <w:multiLevelType w:val="hybridMultilevel"/>
    <w:tmpl w:val="5ADE727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D41332"/>
    <w:multiLevelType w:val="hybridMultilevel"/>
    <w:tmpl w:val="4C8276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215AF"/>
    <w:multiLevelType w:val="multilevel"/>
    <w:tmpl w:val="32206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7034FC"/>
    <w:multiLevelType w:val="hybridMultilevel"/>
    <w:tmpl w:val="ED22B8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55241"/>
    <w:multiLevelType w:val="hybridMultilevel"/>
    <w:tmpl w:val="AB2A1D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F67D0F"/>
    <w:multiLevelType w:val="hybridMultilevel"/>
    <w:tmpl w:val="1B2497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51891"/>
    <w:multiLevelType w:val="hybridMultilevel"/>
    <w:tmpl w:val="629C55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C4172C"/>
    <w:multiLevelType w:val="hybridMultilevel"/>
    <w:tmpl w:val="544690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F4F1D"/>
    <w:multiLevelType w:val="multilevel"/>
    <w:tmpl w:val="86FE6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1B710D"/>
    <w:multiLevelType w:val="hybridMultilevel"/>
    <w:tmpl w:val="DA1E5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CA4080"/>
    <w:multiLevelType w:val="multilevel"/>
    <w:tmpl w:val="6838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FC94737"/>
    <w:multiLevelType w:val="multilevel"/>
    <w:tmpl w:val="57084FFA"/>
    <w:lvl w:ilvl="0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236DB5"/>
    <w:multiLevelType w:val="hybridMultilevel"/>
    <w:tmpl w:val="34F278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DF1724"/>
    <w:multiLevelType w:val="hybridMultilevel"/>
    <w:tmpl w:val="ED545D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EA76C4"/>
    <w:multiLevelType w:val="hybridMultilevel"/>
    <w:tmpl w:val="0AE2E5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3D3D9F"/>
    <w:multiLevelType w:val="multilevel"/>
    <w:tmpl w:val="817AC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7711E5"/>
    <w:multiLevelType w:val="hybridMultilevel"/>
    <w:tmpl w:val="47B676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8F34E2"/>
    <w:multiLevelType w:val="hybridMultilevel"/>
    <w:tmpl w:val="144AB1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37EAE"/>
    <w:multiLevelType w:val="hybridMultilevel"/>
    <w:tmpl w:val="678E2A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9A2ED3"/>
    <w:multiLevelType w:val="hybridMultilevel"/>
    <w:tmpl w:val="05F4A7BC"/>
    <w:lvl w:ilvl="0" w:tplc="100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27" w15:restartNumberingAfterBreak="0">
    <w:nsid w:val="7B7A5934"/>
    <w:multiLevelType w:val="hybridMultilevel"/>
    <w:tmpl w:val="BC56B0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AD0484"/>
    <w:multiLevelType w:val="multilevel"/>
    <w:tmpl w:val="E7404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87035032">
    <w:abstractNumId w:val="18"/>
  </w:num>
  <w:num w:numId="2" w16cid:durableId="1937133525">
    <w:abstractNumId w:val="9"/>
  </w:num>
  <w:num w:numId="3" w16cid:durableId="2026980031">
    <w:abstractNumId w:val="4"/>
  </w:num>
  <w:num w:numId="4" w16cid:durableId="677511747">
    <w:abstractNumId w:val="15"/>
  </w:num>
  <w:num w:numId="5" w16cid:durableId="1277103032">
    <w:abstractNumId w:val="22"/>
  </w:num>
  <w:num w:numId="6" w16cid:durableId="2058503284">
    <w:abstractNumId w:val="26"/>
  </w:num>
  <w:num w:numId="7" w16cid:durableId="1955793697">
    <w:abstractNumId w:val="0"/>
  </w:num>
  <w:num w:numId="8" w16cid:durableId="836310484">
    <w:abstractNumId w:val="25"/>
  </w:num>
  <w:num w:numId="9" w16cid:durableId="2051220401">
    <w:abstractNumId w:val="8"/>
  </w:num>
  <w:num w:numId="10" w16cid:durableId="1338465082">
    <w:abstractNumId w:val="10"/>
  </w:num>
  <w:num w:numId="11" w16cid:durableId="1552039797">
    <w:abstractNumId w:val="2"/>
  </w:num>
  <w:num w:numId="12" w16cid:durableId="578826207">
    <w:abstractNumId w:val="24"/>
  </w:num>
  <w:num w:numId="13" w16cid:durableId="1791128093">
    <w:abstractNumId w:val="5"/>
  </w:num>
  <w:num w:numId="14" w16cid:durableId="1903827621">
    <w:abstractNumId w:val="12"/>
  </w:num>
  <w:num w:numId="15" w16cid:durableId="1779788451">
    <w:abstractNumId w:val="20"/>
  </w:num>
  <w:num w:numId="16" w16cid:durableId="93282176">
    <w:abstractNumId w:val="7"/>
  </w:num>
  <w:num w:numId="17" w16cid:durableId="627324922">
    <w:abstractNumId w:val="11"/>
  </w:num>
  <w:num w:numId="18" w16cid:durableId="1794209062">
    <w:abstractNumId w:val="16"/>
  </w:num>
  <w:num w:numId="19" w16cid:durableId="1278835981">
    <w:abstractNumId w:val="3"/>
  </w:num>
  <w:num w:numId="20" w16cid:durableId="1867983897">
    <w:abstractNumId w:val="27"/>
  </w:num>
  <w:num w:numId="21" w16cid:durableId="432869605">
    <w:abstractNumId w:val="21"/>
  </w:num>
  <w:num w:numId="22" w16cid:durableId="413477226">
    <w:abstractNumId w:val="6"/>
  </w:num>
  <w:num w:numId="23" w16cid:durableId="487791407">
    <w:abstractNumId w:val="13"/>
  </w:num>
  <w:num w:numId="24" w16cid:durableId="1682967913">
    <w:abstractNumId w:val="23"/>
  </w:num>
  <w:num w:numId="25" w16cid:durableId="950625152">
    <w:abstractNumId w:val="1"/>
  </w:num>
  <w:num w:numId="26" w16cid:durableId="2004778420">
    <w:abstractNumId w:val="19"/>
  </w:num>
  <w:num w:numId="27" w16cid:durableId="568275752">
    <w:abstractNumId w:val="17"/>
  </w:num>
  <w:num w:numId="28" w16cid:durableId="110050892">
    <w:abstractNumId w:val="28"/>
  </w:num>
  <w:num w:numId="29" w16cid:durableId="412777239">
    <w:abstractNumId w:val="18"/>
  </w:num>
  <w:num w:numId="30" w16cid:durableId="312956384">
    <w:abstractNumId w:val="14"/>
  </w:num>
  <w:num w:numId="31" w16cid:durableId="1472476739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G2sDAyt7AwsTQ3tTRU0lEKTi0uzszPAykwrAUAE/CBDCwAAAA="/>
  </w:docVars>
  <w:rsids>
    <w:rsidRoot w:val="00BD13C3"/>
    <w:rsid w:val="000038A3"/>
    <w:rsid w:val="00005E78"/>
    <w:rsid w:val="00013908"/>
    <w:rsid w:val="00015E5D"/>
    <w:rsid w:val="00022827"/>
    <w:rsid w:val="00022BAD"/>
    <w:rsid w:val="0002349D"/>
    <w:rsid w:val="00024F6F"/>
    <w:rsid w:val="000278C8"/>
    <w:rsid w:val="00032131"/>
    <w:rsid w:val="00033651"/>
    <w:rsid w:val="00055776"/>
    <w:rsid w:val="000607BA"/>
    <w:rsid w:val="000663E4"/>
    <w:rsid w:val="00067AF8"/>
    <w:rsid w:val="00072290"/>
    <w:rsid w:val="00087532"/>
    <w:rsid w:val="00090DC3"/>
    <w:rsid w:val="000963A2"/>
    <w:rsid w:val="00097CF9"/>
    <w:rsid w:val="000A1A26"/>
    <w:rsid w:val="000A6687"/>
    <w:rsid w:val="000A77E6"/>
    <w:rsid w:val="000D5DBB"/>
    <w:rsid w:val="000E296C"/>
    <w:rsid w:val="000E3BFB"/>
    <w:rsid w:val="000E3F8D"/>
    <w:rsid w:val="000E499A"/>
    <w:rsid w:val="000E7D85"/>
    <w:rsid w:val="001003CA"/>
    <w:rsid w:val="00104338"/>
    <w:rsid w:val="00110E1A"/>
    <w:rsid w:val="001120A3"/>
    <w:rsid w:val="001211DF"/>
    <w:rsid w:val="00125E31"/>
    <w:rsid w:val="00127BFF"/>
    <w:rsid w:val="00135184"/>
    <w:rsid w:val="00136E82"/>
    <w:rsid w:val="001413B1"/>
    <w:rsid w:val="00141434"/>
    <w:rsid w:val="001448F3"/>
    <w:rsid w:val="001450B7"/>
    <w:rsid w:val="00145BA4"/>
    <w:rsid w:val="0016474C"/>
    <w:rsid w:val="00166753"/>
    <w:rsid w:val="00170BD4"/>
    <w:rsid w:val="00171D9E"/>
    <w:rsid w:val="00175B26"/>
    <w:rsid w:val="0018409A"/>
    <w:rsid w:val="00184FC4"/>
    <w:rsid w:val="00185F53"/>
    <w:rsid w:val="00187A48"/>
    <w:rsid w:val="00191D59"/>
    <w:rsid w:val="00192270"/>
    <w:rsid w:val="001933BB"/>
    <w:rsid w:val="001939B4"/>
    <w:rsid w:val="00195BEC"/>
    <w:rsid w:val="0019639F"/>
    <w:rsid w:val="001970A7"/>
    <w:rsid w:val="001977BF"/>
    <w:rsid w:val="001B0969"/>
    <w:rsid w:val="001B2F63"/>
    <w:rsid w:val="001C4693"/>
    <w:rsid w:val="001C7AA2"/>
    <w:rsid w:val="001D6FAF"/>
    <w:rsid w:val="001E2B94"/>
    <w:rsid w:val="001E2F51"/>
    <w:rsid w:val="001F0D0A"/>
    <w:rsid w:val="001F2360"/>
    <w:rsid w:val="002063E2"/>
    <w:rsid w:val="00206A19"/>
    <w:rsid w:val="002134A4"/>
    <w:rsid w:val="002164A7"/>
    <w:rsid w:val="0022216F"/>
    <w:rsid w:val="00223F87"/>
    <w:rsid w:val="00230085"/>
    <w:rsid w:val="0023334A"/>
    <w:rsid w:val="002364F7"/>
    <w:rsid w:val="002415BD"/>
    <w:rsid w:val="0024511E"/>
    <w:rsid w:val="0025180A"/>
    <w:rsid w:val="00257CB5"/>
    <w:rsid w:val="002611F8"/>
    <w:rsid w:val="00262A2B"/>
    <w:rsid w:val="0028227B"/>
    <w:rsid w:val="00284B6E"/>
    <w:rsid w:val="00287377"/>
    <w:rsid w:val="00291569"/>
    <w:rsid w:val="0029293F"/>
    <w:rsid w:val="002932C8"/>
    <w:rsid w:val="00293E78"/>
    <w:rsid w:val="002A103A"/>
    <w:rsid w:val="002A677A"/>
    <w:rsid w:val="002A7C2C"/>
    <w:rsid w:val="002B2777"/>
    <w:rsid w:val="002B2C65"/>
    <w:rsid w:val="002C4079"/>
    <w:rsid w:val="002C4492"/>
    <w:rsid w:val="002E1331"/>
    <w:rsid w:val="002E3586"/>
    <w:rsid w:val="002E7C44"/>
    <w:rsid w:val="003019D7"/>
    <w:rsid w:val="0030462B"/>
    <w:rsid w:val="00315201"/>
    <w:rsid w:val="00317737"/>
    <w:rsid w:val="00321394"/>
    <w:rsid w:val="003246EF"/>
    <w:rsid w:val="003248F2"/>
    <w:rsid w:val="0032648B"/>
    <w:rsid w:val="00332119"/>
    <w:rsid w:val="003428BB"/>
    <w:rsid w:val="003500B0"/>
    <w:rsid w:val="00350BBE"/>
    <w:rsid w:val="0037249E"/>
    <w:rsid w:val="00372BFC"/>
    <w:rsid w:val="00377E2E"/>
    <w:rsid w:val="003815C1"/>
    <w:rsid w:val="0038624E"/>
    <w:rsid w:val="00387511"/>
    <w:rsid w:val="00395046"/>
    <w:rsid w:val="003970ED"/>
    <w:rsid w:val="003A2D71"/>
    <w:rsid w:val="003A49DA"/>
    <w:rsid w:val="003A646A"/>
    <w:rsid w:val="003B0BD7"/>
    <w:rsid w:val="003B3677"/>
    <w:rsid w:val="003C18A1"/>
    <w:rsid w:val="003C2C3A"/>
    <w:rsid w:val="003D5CE2"/>
    <w:rsid w:val="003D6B7E"/>
    <w:rsid w:val="003E32F7"/>
    <w:rsid w:val="003E7DAC"/>
    <w:rsid w:val="003F00FE"/>
    <w:rsid w:val="003F1929"/>
    <w:rsid w:val="003F5C8C"/>
    <w:rsid w:val="004034C1"/>
    <w:rsid w:val="004220D6"/>
    <w:rsid w:val="00430B65"/>
    <w:rsid w:val="004320BE"/>
    <w:rsid w:val="00434D4A"/>
    <w:rsid w:val="00441BFB"/>
    <w:rsid w:val="00441C62"/>
    <w:rsid w:val="004422E8"/>
    <w:rsid w:val="00464104"/>
    <w:rsid w:val="004674C7"/>
    <w:rsid w:val="00471AB9"/>
    <w:rsid w:val="00474627"/>
    <w:rsid w:val="00475B44"/>
    <w:rsid w:val="00481492"/>
    <w:rsid w:val="00484A93"/>
    <w:rsid w:val="004878FF"/>
    <w:rsid w:val="00487ABE"/>
    <w:rsid w:val="00492F61"/>
    <w:rsid w:val="00493D77"/>
    <w:rsid w:val="004A3C68"/>
    <w:rsid w:val="004A4D30"/>
    <w:rsid w:val="004B5C9A"/>
    <w:rsid w:val="004C352E"/>
    <w:rsid w:val="004C43A8"/>
    <w:rsid w:val="004C7A6A"/>
    <w:rsid w:val="004C7BD9"/>
    <w:rsid w:val="004D16A2"/>
    <w:rsid w:val="004F6F46"/>
    <w:rsid w:val="00500124"/>
    <w:rsid w:val="005003CB"/>
    <w:rsid w:val="00500AA9"/>
    <w:rsid w:val="00506F3C"/>
    <w:rsid w:val="00516490"/>
    <w:rsid w:val="00520EBB"/>
    <w:rsid w:val="00524432"/>
    <w:rsid w:val="005249A9"/>
    <w:rsid w:val="00543CEF"/>
    <w:rsid w:val="00544FB2"/>
    <w:rsid w:val="00552D3E"/>
    <w:rsid w:val="0056091A"/>
    <w:rsid w:val="00564829"/>
    <w:rsid w:val="00565B18"/>
    <w:rsid w:val="005752FD"/>
    <w:rsid w:val="0058678C"/>
    <w:rsid w:val="00586F9D"/>
    <w:rsid w:val="005878EB"/>
    <w:rsid w:val="00592EA4"/>
    <w:rsid w:val="005973A2"/>
    <w:rsid w:val="005A1A06"/>
    <w:rsid w:val="005A7320"/>
    <w:rsid w:val="005A781A"/>
    <w:rsid w:val="005B1DF4"/>
    <w:rsid w:val="005D16AD"/>
    <w:rsid w:val="005D6376"/>
    <w:rsid w:val="005F2776"/>
    <w:rsid w:val="005F6460"/>
    <w:rsid w:val="00600DA8"/>
    <w:rsid w:val="00601E71"/>
    <w:rsid w:val="00607A2B"/>
    <w:rsid w:val="00611237"/>
    <w:rsid w:val="0061263C"/>
    <w:rsid w:val="0062650D"/>
    <w:rsid w:val="00627D3C"/>
    <w:rsid w:val="006446B2"/>
    <w:rsid w:val="006470AB"/>
    <w:rsid w:val="00647DD2"/>
    <w:rsid w:val="00651617"/>
    <w:rsid w:val="00654D9F"/>
    <w:rsid w:val="00656292"/>
    <w:rsid w:val="00657CC1"/>
    <w:rsid w:val="00661C0F"/>
    <w:rsid w:val="006659DA"/>
    <w:rsid w:val="00685507"/>
    <w:rsid w:val="006912BA"/>
    <w:rsid w:val="00697741"/>
    <w:rsid w:val="006A1891"/>
    <w:rsid w:val="006A401A"/>
    <w:rsid w:val="006A4CF9"/>
    <w:rsid w:val="006B56EA"/>
    <w:rsid w:val="006C2592"/>
    <w:rsid w:val="006E1C51"/>
    <w:rsid w:val="006E7F26"/>
    <w:rsid w:val="006F5801"/>
    <w:rsid w:val="006F7243"/>
    <w:rsid w:val="00706EAC"/>
    <w:rsid w:val="00706F13"/>
    <w:rsid w:val="007074E8"/>
    <w:rsid w:val="00707F1E"/>
    <w:rsid w:val="007175C0"/>
    <w:rsid w:val="00717D4D"/>
    <w:rsid w:val="00724517"/>
    <w:rsid w:val="00724C5A"/>
    <w:rsid w:val="00731CDA"/>
    <w:rsid w:val="00732C6F"/>
    <w:rsid w:val="00742E32"/>
    <w:rsid w:val="0075453A"/>
    <w:rsid w:val="00754B13"/>
    <w:rsid w:val="007568F3"/>
    <w:rsid w:val="007572EE"/>
    <w:rsid w:val="00770CCF"/>
    <w:rsid w:val="00772ECC"/>
    <w:rsid w:val="007854D9"/>
    <w:rsid w:val="007A08F2"/>
    <w:rsid w:val="007A0E76"/>
    <w:rsid w:val="007A6757"/>
    <w:rsid w:val="007B3A99"/>
    <w:rsid w:val="007C0BFB"/>
    <w:rsid w:val="007C0FF2"/>
    <w:rsid w:val="007C2168"/>
    <w:rsid w:val="007D6116"/>
    <w:rsid w:val="007D6A60"/>
    <w:rsid w:val="007D6AB9"/>
    <w:rsid w:val="007E42E6"/>
    <w:rsid w:val="007F083D"/>
    <w:rsid w:val="007F1A65"/>
    <w:rsid w:val="007F1BA1"/>
    <w:rsid w:val="0080605A"/>
    <w:rsid w:val="00814086"/>
    <w:rsid w:val="00814770"/>
    <w:rsid w:val="00814D25"/>
    <w:rsid w:val="008308DA"/>
    <w:rsid w:val="00837450"/>
    <w:rsid w:val="0084316E"/>
    <w:rsid w:val="008459B7"/>
    <w:rsid w:val="00845E34"/>
    <w:rsid w:val="00847CBA"/>
    <w:rsid w:val="00850804"/>
    <w:rsid w:val="00853AF5"/>
    <w:rsid w:val="0085621C"/>
    <w:rsid w:val="008604A7"/>
    <w:rsid w:val="00861F3A"/>
    <w:rsid w:val="00864F4B"/>
    <w:rsid w:val="00870437"/>
    <w:rsid w:val="00881BC7"/>
    <w:rsid w:val="00884D60"/>
    <w:rsid w:val="00885E63"/>
    <w:rsid w:val="0088612D"/>
    <w:rsid w:val="008868C5"/>
    <w:rsid w:val="00887D2C"/>
    <w:rsid w:val="00892054"/>
    <w:rsid w:val="00897F12"/>
    <w:rsid w:val="008A4DFC"/>
    <w:rsid w:val="008B3692"/>
    <w:rsid w:val="008C5329"/>
    <w:rsid w:val="008D37FB"/>
    <w:rsid w:val="008D4D0D"/>
    <w:rsid w:val="008D5832"/>
    <w:rsid w:val="008D6D0D"/>
    <w:rsid w:val="008E5410"/>
    <w:rsid w:val="008E58DB"/>
    <w:rsid w:val="008F0684"/>
    <w:rsid w:val="009053ED"/>
    <w:rsid w:val="00914F65"/>
    <w:rsid w:val="009266F7"/>
    <w:rsid w:val="0093024D"/>
    <w:rsid w:val="0093028C"/>
    <w:rsid w:val="00932B56"/>
    <w:rsid w:val="00933E06"/>
    <w:rsid w:val="00950A54"/>
    <w:rsid w:val="00954CFF"/>
    <w:rsid w:val="00961284"/>
    <w:rsid w:val="00963A18"/>
    <w:rsid w:val="00965F9E"/>
    <w:rsid w:val="00972AAD"/>
    <w:rsid w:val="00985DCF"/>
    <w:rsid w:val="009867C1"/>
    <w:rsid w:val="009906C9"/>
    <w:rsid w:val="009B4C4A"/>
    <w:rsid w:val="009B72EC"/>
    <w:rsid w:val="009C5E62"/>
    <w:rsid w:val="009C6ADB"/>
    <w:rsid w:val="009D2321"/>
    <w:rsid w:val="009D23F6"/>
    <w:rsid w:val="009D3A0C"/>
    <w:rsid w:val="009D4A1C"/>
    <w:rsid w:val="009E4B58"/>
    <w:rsid w:val="009F1B2C"/>
    <w:rsid w:val="009F3D91"/>
    <w:rsid w:val="00A011AE"/>
    <w:rsid w:val="00A02098"/>
    <w:rsid w:val="00A02289"/>
    <w:rsid w:val="00A12A10"/>
    <w:rsid w:val="00A16C3F"/>
    <w:rsid w:val="00A22F57"/>
    <w:rsid w:val="00A26BB9"/>
    <w:rsid w:val="00A27D3B"/>
    <w:rsid w:val="00A45A96"/>
    <w:rsid w:val="00A467BD"/>
    <w:rsid w:val="00A4782B"/>
    <w:rsid w:val="00A53B0B"/>
    <w:rsid w:val="00A54F6A"/>
    <w:rsid w:val="00A60288"/>
    <w:rsid w:val="00A6272E"/>
    <w:rsid w:val="00A73121"/>
    <w:rsid w:val="00A7749C"/>
    <w:rsid w:val="00A77CC0"/>
    <w:rsid w:val="00A80AAB"/>
    <w:rsid w:val="00A85661"/>
    <w:rsid w:val="00A8579F"/>
    <w:rsid w:val="00A91B75"/>
    <w:rsid w:val="00A92432"/>
    <w:rsid w:val="00A97638"/>
    <w:rsid w:val="00AA0220"/>
    <w:rsid w:val="00AA2425"/>
    <w:rsid w:val="00AA36D8"/>
    <w:rsid w:val="00AB1C7E"/>
    <w:rsid w:val="00AB23F5"/>
    <w:rsid w:val="00AB48B9"/>
    <w:rsid w:val="00AB6184"/>
    <w:rsid w:val="00AC28D8"/>
    <w:rsid w:val="00AC6F4D"/>
    <w:rsid w:val="00AC7E47"/>
    <w:rsid w:val="00AE5BF5"/>
    <w:rsid w:val="00AF2FF0"/>
    <w:rsid w:val="00AF331D"/>
    <w:rsid w:val="00B1279D"/>
    <w:rsid w:val="00B20313"/>
    <w:rsid w:val="00B2044D"/>
    <w:rsid w:val="00B217C2"/>
    <w:rsid w:val="00B25636"/>
    <w:rsid w:val="00B256D1"/>
    <w:rsid w:val="00B313C7"/>
    <w:rsid w:val="00B32E03"/>
    <w:rsid w:val="00B35DB5"/>
    <w:rsid w:val="00B51256"/>
    <w:rsid w:val="00B524A0"/>
    <w:rsid w:val="00B53937"/>
    <w:rsid w:val="00B56D13"/>
    <w:rsid w:val="00B62B35"/>
    <w:rsid w:val="00B63099"/>
    <w:rsid w:val="00B64DF8"/>
    <w:rsid w:val="00B75B42"/>
    <w:rsid w:val="00B826FB"/>
    <w:rsid w:val="00B833B6"/>
    <w:rsid w:val="00B8386F"/>
    <w:rsid w:val="00B85E6D"/>
    <w:rsid w:val="00B93B38"/>
    <w:rsid w:val="00BA0D7E"/>
    <w:rsid w:val="00BA5116"/>
    <w:rsid w:val="00BB2ED6"/>
    <w:rsid w:val="00BC25A6"/>
    <w:rsid w:val="00BD13C3"/>
    <w:rsid w:val="00BE428B"/>
    <w:rsid w:val="00BE7B64"/>
    <w:rsid w:val="00BF1C59"/>
    <w:rsid w:val="00C00917"/>
    <w:rsid w:val="00C025E2"/>
    <w:rsid w:val="00C05CAB"/>
    <w:rsid w:val="00C06B50"/>
    <w:rsid w:val="00C113E4"/>
    <w:rsid w:val="00C15D89"/>
    <w:rsid w:val="00C218E6"/>
    <w:rsid w:val="00C41636"/>
    <w:rsid w:val="00C41F41"/>
    <w:rsid w:val="00C55B0A"/>
    <w:rsid w:val="00C5766B"/>
    <w:rsid w:val="00C63D07"/>
    <w:rsid w:val="00C66A28"/>
    <w:rsid w:val="00C738C1"/>
    <w:rsid w:val="00C74DDF"/>
    <w:rsid w:val="00C750EA"/>
    <w:rsid w:val="00C8011E"/>
    <w:rsid w:val="00C80B2E"/>
    <w:rsid w:val="00C82541"/>
    <w:rsid w:val="00C8681D"/>
    <w:rsid w:val="00C931F3"/>
    <w:rsid w:val="00C93570"/>
    <w:rsid w:val="00CA0FD4"/>
    <w:rsid w:val="00CA2D4B"/>
    <w:rsid w:val="00CB01B6"/>
    <w:rsid w:val="00CB5167"/>
    <w:rsid w:val="00CC1342"/>
    <w:rsid w:val="00CC2524"/>
    <w:rsid w:val="00CC4037"/>
    <w:rsid w:val="00CC674F"/>
    <w:rsid w:val="00CD787A"/>
    <w:rsid w:val="00CE0D02"/>
    <w:rsid w:val="00CE3145"/>
    <w:rsid w:val="00CF5D24"/>
    <w:rsid w:val="00CF797C"/>
    <w:rsid w:val="00D06C2E"/>
    <w:rsid w:val="00D25DE8"/>
    <w:rsid w:val="00D364CE"/>
    <w:rsid w:val="00D41D2A"/>
    <w:rsid w:val="00D470BD"/>
    <w:rsid w:val="00D67D1E"/>
    <w:rsid w:val="00D67E2F"/>
    <w:rsid w:val="00D76867"/>
    <w:rsid w:val="00D802A7"/>
    <w:rsid w:val="00D82B0E"/>
    <w:rsid w:val="00DA3202"/>
    <w:rsid w:val="00DA37D3"/>
    <w:rsid w:val="00DA6EB8"/>
    <w:rsid w:val="00DC352F"/>
    <w:rsid w:val="00DC50EF"/>
    <w:rsid w:val="00DC7C72"/>
    <w:rsid w:val="00DD1065"/>
    <w:rsid w:val="00DD1109"/>
    <w:rsid w:val="00DD440D"/>
    <w:rsid w:val="00DD519C"/>
    <w:rsid w:val="00DE0A11"/>
    <w:rsid w:val="00DF3460"/>
    <w:rsid w:val="00DF4B1C"/>
    <w:rsid w:val="00DF51F5"/>
    <w:rsid w:val="00E029F1"/>
    <w:rsid w:val="00E1557F"/>
    <w:rsid w:val="00E23BC1"/>
    <w:rsid w:val="00E41D61"/>
    <w:rsid w:val="00E503CA"/>
    <w:rsid w:val="00E51F51"/>
    <w:rsid w:val="00E5427D"/>
    <w:rsid w:val="00E6429B"/>
    <w:rsid w:val="00E65802"/>
    <w:rsid w:val="00E72B4B"/>
    <w:rsid w:val="00E731C9"/>
    <w:rsid w:val="00E746B5"/>
    <w:rsid w:val="00E7495D"/>
    <w:rsid w:val="00E9123A"/>
    <w:rsid w:val="00E9347C"/>
    <w:rsid w:val="00E95CBE"/>
    <w:rsid w:val="00EA26EC"/>
    <w:rsid w:val="00EA4583"/>
    <w:rsid w:val="00EA60C2"/>
    <w:rsid w:val="00EB234A"/>
    <w:rsid w:val="00EB6B77"/>
    <w:rsid w:val="00EC025D"/>
    <w:rsid w:val="00EC2BC2"/>
    <w:rsid w:val="00ED28A4"/>
    <w:rsid w:val="00ED321F"/>
    <w:rsid w:val="00ED3ADC"/>
    <w:rsid w:val="00EE03BF"/>
    <w:rsid w:val="00EE7705"/>
    <w:rsid w:val="00EF6416"/>
    <w:rsid w:val="00F01A97"/>
    <w:rsid w:val="00F04891"/>
    <w:rsid w:val="00F05E4C"/>
    <w:rsid w:val="00F07609"/>
    <w:rsid w:val="00F108BC"/>
    <w:rsid w:val="00F16404"/>
    <w:rsid w:val="00F17952"/>
    <w:rsid w:val="00F2426D"/>
    <w:rsid w:val="00F24288"/>
    <w:rsid w:val="00F25271"/>
    <w:rsid w:val="00F25590"/>
    <w:rsid w:val="00F32684"/>
    <w:rsid w:val="00F36E64"/>
    <w:rsid w:val="00F45163"/>
    <w:rsid w:val="00F54C9A"/>
    <w:rsid w:val="00F56ABD"/>
    <w:rsid w:val="00F628F9"/>
    <w:rsid w:val="00F62EA2"/>
    <w:rsid w:val="00F711D4"/>
    <w:rsid w:val="00F7276D"/>
    <w:rsid w:val="00F76499"/>
    <w:rsid w:val="00F76616"/>
    <w:rsid w:val="00F76F4C"/>
    <w:rsid w:val="00F805A3"/>
    <w:rsid w:val="00FA60D5"/>
    <w:rsid w:val="00FA6341"/>
    <w:rsid w:val="00FA7221"/>
    <w:rsid w:val="00FB0B5C"/>
    <w:rsid w:val="00FB6E9A"/>
    <w:rsid w:val="00FC13B1"/>
    <w:rsid w:val="00FD617D"/>
    <w:rsid w:val="00FE3240"/>
    <w:rsid w:val="00FE49B4"/>
    <w:rsid w:val="00FF29DA"/>
    <w:rsid w:val="00FF52DE"/>
    <w:rsid w:val="00FF63AA"/>
    <w:rsid w:val="00FF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DA52FF"/>
  <w15:chartTrackingRefBased/>
  <w15:docId w15:val="{DF735410-C731-4BEE-AF58-DAE679DF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C72"/>
    <w:pPr>
      <w:spacing w:before="120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56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color w:val="00596F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5DB5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color w:val="00596F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5DB5"/>
    <w:pPr>
      <w:keepNext/>
      <w:keepLines/>
      <w:spacing w:before="180" w:after="0"/>
      <w:outlineLvl w:val="2"/>
    </w:pPr>
    <w:rPr>
      <w:rFonts w:asciiTheme="majorHAnsi" w:eastAsiaTheme="majorEastAsia" w:hAnsiTheme="majorHAnsi" w:cstheme="majorBidi"/>
      <w:b/>
      <w:color w:val="333E48" w:themeColor="accent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55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CA6A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A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A11"/>
  </w:style>
  <w:style w:type="paragraph" w:styleId="Footer">
    <w:name w:val="footer"/>
    <w:basedOn w:val="Normal"/>
    <w:link w:val="FooterChar"/>
    <w:uiPriority w:val="99"/>
    <w:unhideWhenUsed/>
    <w:rsid w:val="00DE0A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A11"/>
  </w:style>
  <w:style w:type="character" w:styleId="Hyperlink">
    <w:name w:val="Hyperlink"/>
    <w:basedOn w:val="DefaultParagraphFont"/>
    <w:uiPriority w:val="99"/>
    <w:unhideWhenUsed/>
    <w:rsid w:val="005A1A06"/>
    <w:rPr>
      <w:color w:val="00596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85661"/>
    <w:rPr>
      <w:rFonts w:asciiTheme="majorHAnsi" w:eastAsiaTheme="majorEastAsia" w:hAnsiTheme="majorHAnsi" w:cstheme="majorBidi"/>
      <w:b/>
      <w:caps/>
      <w:color w:val="00596F" w:themeColor="text2"/>
      <w:sz w:val="32"/>
      <w:szCs w:val="32"/>
    </w:rPr>
  </w:style>
  <w:style w:type="paragraph" w:styleId="ListParagraph">
    <w:name w:val="List Paragraph"/>
    <w:basedOn w:val="Normal"/>
    <w:uiPriority w:val="34"/>
    <w:qFormat/>
    <w:rsid w:val="00C82541"/>
    <w:pPr>
      <w:numPr>
        <w:numId w:val="1"/>
      </w:numPr>
      <w:spacing w:before="0" w:after="6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822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22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22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2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2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2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27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663E4"/>
    <w:rPr>
      <w:color w:val="79BC43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1557F"/>
    <w:rPr>
      <w:rFonts w:asciiTheme="majorHAnsi" w:eastAsiaTheme="majorEastAsia" w:hAnsiTheme="majorHAnsi" w:cstheme="majorBidi"/>
      <w:i/>
      <w:iCs/>
      <w:color w:val="3CA6A5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B35DB5"/>
    <w:rPr>
      <w:rFonts w:asciiTheme="majorHAnsi" w:eastAsiaTheme="majorEastAsia" w:hAnsiTheme="majorHAnsi" w:cstheme="majorBidi"/>
      <w:b/>
      <w:color w:val="00596F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5DB5"/>
    <w:rPr>
      <w:rFonts w:asciiTheme="majorHAnsi" w:eastAsiaTheme="majorEastAsia" w:hAnsiTheme="majorHAnsi" w:cstheme="majorBidi"/>
      <w:b/>
      <w:color w:val="333E48" w:themeColor="accent2"/>
      <w:sz w:val="24"/>
      <w:szCs w:val="24"/>
    </w:rPr>
  </w:style>
  <w:style w:type="paragraph" w:styleId="NoSpacing">
    <w:name w:val="No Spacing"/>
    <w:uiPriority w:val="1"/>
    <w:qFormat/>
    <w:rsid w:val="00DC7C72"/>
    <w:pPr>
      <w:spacing w:after="0" w:line="240" w:lineRule="auto"/>
    </w:pPr>
    <w:rPr>
      <w:sz w:val="24"/>
    </w:rPr>
  </w:style>
  <w:style w:type="paragraph" w:styleId="TOCHeading">
    <w:name w:val="TOC Heading"/>
    <w:basedOn w:val="Heading1"/>
    <w:next w:val="Normal"/>
    <w:uiPriority w:val="39"/>
    <w:unhideWhenUsed/>
    <w:rsid w:val="007A6757"/>
    <w:pPr>
      <w:outlineLvl w:val="9"/>
    </w:pPr>
    <w:rPr>
      <w:b w:val="0"/>
      <w:caps w:val="0"/>
      <w:color w:val="3CA6A5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A675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A675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1C7AA2"/>
    <w:pPr>
      <w:tabs>
        <w:tab w:val="right" w:leader="dot" w:pos="9465"/>
      </w:tabs>
      <w:spacing w:after="100"/>
      <w:ind w:left="480"/>
    </w:pPr>
  </w:style>
  <w:style w:type="paragraph" w:styleId="Revision">
    <w:name w:val="Revision"/>
    <w:hidden/>
    <w:uiPriority w:val="99"/>
    <w:semiHidden/>
    <w:rsid w:val="001E2B94"/>
    <w:pPr>
      <w:spacing w:after="0" w:line="240" w:lineRule="auto"/>
    </w:pPr>
    <w:rPr>
      <w:sz w:val="24"/>
    </w:rPr>
  </w:style>
  <w:style w:type="character" w:styleId="IntenseEmphasis">
    <w:name w:val="Intense Emphasis"/>
    <w:basedOn w:val="DefaultParagraphFont"/>
    <w:uiPriority w:val="21"/>
    <w:rsid w:val="00717D4D"/>
    <w:rPr>
      <w:i/>
      <w:iCs/>
      <w:color w:val="67C8C7" w:themeColor="accent1"/>
    </w:rPr>
  </w:style>
  <w:style w:type="character" w:styleId="IntenseReference">
    <w:name w:val="Intense Reference"/>
    <w:basedOn w:val="DefaultParagraphFont"/>
    <w:uiPriority w:val="32"/>
    <w:rsid w:val="00717D4D"/>
    <w:rPr>
      <w:b/>
      <w:bCs/>
      <w:smallCaps/>
      <w:color w:val="67C8C7" w:themeColor="accent1"/>
      <w:spacing w:val="5"/>
    </w:rPr>
  </w:style>
  <w:style w:type="character" w:customStyle="1" w:styleId="fontstyle21">
    <w:name w:val="fontstyle21"/>
    <w:basedOn w:val="DefaultParagraphFont"/>
    <w:rsid w:val="0032648B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32648B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table" w:styleId="GridTable4-Accent1">
    <w:name w:val="Grid Table 4 Accent 1"/>
    <w:basedOn w:val="TableNormal"/>
    <w:uiPriority w:val="49"/>
    <w:rsid w:val="00A16C3F"/>
    <w:pPr>
      <w:spacing w:after="0" w:line="240" w:lineRule="auto"/>
    </w:pPr>
    <w:tblPr>
      <w:tblStyleRowBandSize w:val="1"/>
      <w:tblStyleColBandSize w:val="1"/>
      <w:tblBorders>
        <w:top w:val="single" w:sz="4" w:space="0" w:color="A3DEDD" w:themeColor="accent1" w:themeTint="99"/>
        <w:left w:val="single" w:sz="4" w:space="0" w:color="A3DEDD" w:themeColor="accent1" w:themeTint="99"/>
        <w:bottom w:val="single" w:sz="4" w:space="0" w:color="A3DEDD" w:themeColor="accent1" w:themeTint="99"/>
        <w:right w:val="single" w:sz="4" w:space="0" w:color="A3DEDD" w:themeColor="accent1" w:themeTint="99"/>
        <w:insideH w:val="single" w:sz="4" w:space="0" w:color="A3DEDD" w:themeColor="accent1" w:themeTint="99"/>
        <w:insideV w:val="single" w:sz="4" w:space="0" w:color="A3DE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C8C7" w:themeColor="accent1"/>
          <w:left w:val="single" w:sz="4" w:space="0" w:color="67C8C7" w:themeColor="accent1"/>
          <w:bottom w:val="single" w:sz="4" w:space="0" w:color="67C8C7" w:themeColor="accent1"/>
          <w:right w:val="single" w:sz="4" w:space="0" w:color="67C8C7" w:themeColor="accent1"/>
          <w:insideH w:val="nil"/>
          <w:insideV w:val="nil"/>
        </w:tcBorders>
        <w:shd w:val="clear" w:color="auto" w:fill="67C8C7" w:themeFill="accent1"/>
      </w:tcPr>
    </w:tblStylePr>
    <w:tblStylePr w:type="lastRow">
      <w:rPr>
        <w:b/>
        <w:bCs/>
      </w:rPr>
      <w:tblPr/>
      <w:tcPr>
        <w:tcBorders>
          <w:top w:val="double" w:sz="4" w:space="0" w:color="67C8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4F3" w:themeFill="accent1" w:themeFillTint="33"/>
      </w:tcPr>
    </w:tblStylePr>
    <w:tblStylePr w:type="band1Horz">
      <w:tblPr/>
      <w:tcPr>
        <w:shd w:val="clear" w:color="auto" w:fill="E0F4F3" w:themeFill="accent1" w:themeFillTint="33"/>
      </w:tcPr>
    </w:tblStylePr>
  </w:style>
  <w:style w:type="character" w:styleId="SubtleEmphasis">
    <w:name w:val="Subtle Emphasis"/>
    <w:basedOn w:val="DefaultParagraphFont"/>
    <w:uiPriority w:val="19"/>
    <w:qFormat/>
    <w:rsid w:val="000A6687"/>
    <w:rPr>
      <w:i/>
      <w:iCs/>
      <w:color w:val="404040" w:themeColor="text1" w:themeTint="BF"/>
    </w:rPr>
  </w:style>
  <w:style w:type="table" w:styleId="GridTable4-Accent2">
    <w:name w:val="Grid Table 4 Accent 2"/>
    <w:basedOn w:val="TableNormal"/>
    <w:uiPriority w:val="49"/>
    <w:rsid w:val="009266F7"/>
    <w:pPr>
      <w:spacing w:after="0" w:line="240" w:lineRule="auto"/>
    </w:pPr>
    <w:tblPr>
      <w:tblStyleRowBandSize w:val="1"/>
      <w:tblStyleColBandSize w:val="1"/>
      <w:tblBorders>
        <w:top w:val="single" w:sz="4" w:space="0" w:color="778B9E" w:themeColor="accent2" w:themeTint="99"/>
        <w:left w:val="single" w:sz="4" w:space="0" w:color="778B9E" w:themeColor="accent2" w:themeTint="99"/>
        <w:bottom w:val="single" w:sz="4" w:space="0" w:color="778B9E" w:themeColor="accent2" w:themeTint="99"/>
        <w:right w:val="single" w:sz="4" w:space="0" w:color="778B9E" w:themeColor="accent2" w:themeTint="99"/>
        <w:insideH w:val="single" w:sz="4" w:space="0" w:color="778B9E" w:themeColor="accent2" w:themeTint="99"/>
        <w:insideV w:val="single" w:sz="4" w:space="0" w:color="778B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E48" w:themeColor="accent2"/>
          <w:left w:val="single" w:sz="4" w:space="0" w:color="333E48" w:themeColor="accent2"/>
          <w:bottom w:val="single" w:sz="4" w:space="0" w:color="333E48" w:themeColor="accent2"/>
          <w:right w:val="single" w:sz="4" w:space="0" w:color="333E48" w:themeColor="accent2"/>
          <w:insideH w:val="nil"/>
          <w:insideV w:val="nil"/>
        </w:tcBorders>
        <w:shd w:val="clear" w:color="auto" w:fill="333E48" w:themeFill="accent2"/>
      </w:tcPr>
    </w:tblStylePr>
    <w:tblStylePr w:type="lastRow">
      <w:rPr>
        <w:b/>
        <w:bCs/>
      </w:rPr>
      <w:tblPr/>
      <w:tcPr>
        <w:tcBorders>
          <w:top w:val="double" w:sz="4" w:space="0" w:color="333E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DE" w:themeFill="accent2" w:themeFillTint="33"/>
      </w:tcPr>
    </w:tblStylePr>
    <w:tblStylePr w:type="band1Horz">
      <w:tblPr/>
      <w:tcPr>
        <w:shd w:val="clear" w:color="auto" w:fill="D1D8DE" w:themeFill="accent2" w:themeFillTint="33"/>
      </w:tcPr>
    </w:tblStylePr>
  </w:style>
  <w:style w:type="table" w:styleId="GridTable4-Accent5">
    <w:name w:val="Grid Table 4 Accent 5"/>
    <w:basedOn w:val="TableNormal"/>
    <w:uiPriority w:val="49"/>
    <w:rsid w:val="009266F7"/>
    <w:pPr>
      <w:spacing w:after="0" w:line="240" w:lineRule="auto"/>
    </w:pPr>
    <w:tblPr>
      <w:tblStyleRowBandSize w:val="1"/>
      <w:tblStyleColBandSize w:val="1"/>
      <w:tblBorders>
        <w:top w:val="single" w:sz="4" w:space="0" w:color="0FCFFF" w:themeColor="accent5" w:themeTint="99"/>
        <w:left w:val="single" w:sz="4" w:space="0" w:color="0FCFFF" w:themeColor="accent5" w:themeTint="99"/>
        <w:bottom w:val="single" w:sz="4" w:space="0" w:color="0FCFFF" w:themeColor="accent5" w:themeTint="99"/>
        <w:right w:val="single" w:sz="4" w:space="0" w:color="0FCFFF" w:themeColor="accent5" w:themeTint="99"/>
        <w:insideH w:val="single" w:sz="4" w:space="0" w:color="0FCFFF" w:themeColor="accent5" w:themeTint="99"/>
        <w:insideV w:val="single" w:sz="4" w:space="0" w:color="0FC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96F" w:themeColor="accent5"/>
          <w:left w:val="single" w:sz="4" w:space="0" w:color="00596F" w:themeColor="accent5"/>
          <w:bottom w:val="single" w:sz="4" w:space="0" w:color="00596F" w:themeColor="accent5"/>
          <w:right w:val="single" w:sz="4" w:space="0" w:color="00596F" w:themeColor="accent5"/>
          <w:insideH w:val="nil"/>
          <w:insideV w:val="nil"/>
        </w:tcBorders>
        <w:shd w:val="clear" w:color="auto" w:fill="00596F" w:themeFill="accent5"/>
      </w:tcPr>
    </w:tblStylePr>
    <w:tblStylePr w:type="lastRow">
      <w:rPr>
        <w:b/>
        <w:bCs/>
      </w:rPr>
      <w:tblPr/>
      <w:tcPr>
        <w:tcBorders>
          <w:top w:val="double" w:sz="4" w:space="0" w:color="00596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EFFF" w:themeFill="accent5" w:themeFillTint="33"/>
      </w:tcPr>
    </w:tblStylePr>
    <w:tblStylePr w:type="band1Horz">
      <w:tblPr/>
      <w:tcPr>
        <w:shd w:val="clear" w:color="auto" w:fill="AFE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266F7"/>
    <w:pPr>
      <w:spacing w:after="0" w:line="240" w:lineRule="auto"/>
    </w:pPr>
    <w:tblPr>
      <w:tblStyleRowBandSize w:val="1"/>
      <w:tblStyleColBandSize w:val="1"/>
      <w:tblBorders>
        <w:top w:val="single" w:sz="4" w:space="0" w:color="B1B6BA" w:themeColor="accent6" w:themeTint="99"/>
        <w:left w:val="single" w:sz="4" w:space="0" w:color="B1B6BA" w:themeColor="accent6" w:themeTint="99"/>
        <w:bottom w:val="single" w:sz="4" w:space="0" w:color="B1B6BA" w:themeColor="accent6" w:themeTint="99"/>
        <w:right w:val="single" w:sz="4" w:space="0" w:color="B1B6BA" w:themeColor="accent6" w:themeTint="99"/>
        <w:insideH w:val="single" w:sz="4" w:space="0" w:color="B1B6BA" w:themeColor="accent6" w:themeTint="99"/>
        <w:insideV w:val="single" w:sz="4" w:space="0" w:color="B1B6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868C" w:themeColor="accent6"/>
          <w:left w:val="single" w:sz="4" w:space="0" w:color="7E868C" w:themeColor="accent6"/>
          <w:bottom w:val="single" w:sz="4" w:space="0" w:color="7E868C" w:themeColor="accent6"/>
          <w:right w:val="single" w:sz="4" w:space="0" w:color="7E868C" w:themeColor="accent6"/>
          <w:insideH w:val="nil"/>
          <w:insideV w:val="nil"/>
        </w:tcBorders>
        <w:shd w:val="clear" w:color="auto" w:fill="7E868C" w:themeFill="accent6"/>
      </w:tcPr>
    </w:tblStylePr>
    <w:tblStylePr w:type="lastRow">
      <w:rPr>
        <w:b/>
        <w:bCs/>
      </w:rPr>
      <w:tblPr/>
      <w:tcPr>
        <w:tcBorders>
          <w:top w:val="double" w:sz="4" w:space="0" w:color="7E86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paragraph" w:styleId="Title">
    <w:name w:val="Title"/>
    <w:aliases w:val="H2"/>
    <w:basedOn w:val="Normal"/>
    <w:next w:val="Normal"/>
    <w:link w:val="TitleChar"/>
    <w:autoRedefine/>
    <w:uiPriority w:val="10"/>
    <w:rsid w:val="004D16A2"/>
    <w:pPr>
      <w:spacing w:before="240" w:after="60" w:line="240" w:lineRule="auto"/>
      <w:outlineLvl w:val="1"/>
    </w:pPr>
    <w:rPr>
      <w:rFonts w:ascii="Calibri" w:eastAsiaTheme="majorEastAsia" w:hAnsi="Calibri" w:cstheme="majorBidi"/>
      <w:b/>
      <w:bCs/>
      <w:color w:val="00596F" w:themeColor="text2"/>
      <w:kern w:val="28"/>
      <w:sz w:val="28"/>
      <w:szCs w:val="32"/>
      <w:lang w:eastAsia="en-CA"/>
    </w:rPr>
  </w:style>
  <w:style w:type="character" w:customStyle="1" w:styleId="TitleChar">
    <w:name w:val="Title Char"/>
    <w:aliases w:val="H2 Char"/>
    <w:basedOn w:val="DefaultParagraphFont"/>
    <w:link w:val="Title"/>
    <w:uiPriority w:val="10"/>
    <w:rsid w:val="004D16A2"/>
    <w:rPr>
      <w:rFonts w:ascii="Calibri" w:eastAsiaTheme="majorEastAsia" w:hAnsi="Calibri" w:cstheme="majorBidi"/>
      <w:b/>
      <w:bCs/>
      <w:color w:val="00596F" w:themeColor="text2"/>
      <w:kern w:val="28"/>
      <w:sz w:val="28"/>
      <w:szCs w:val="32"/>
      <w:lang w:eastAsia="en-CA"/>
    </w:rPr>
  </w:style>
  <w:style w:type="table" w:styleId="TableGrid">
    <w:name w:val="Table Grid"/>
    <w:basedOn w:val="TableNormal"/>
    <w:uiPriority w:val="59"/>
    <w:rsid w:val="004D16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B277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D13C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7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170B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6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033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18742">
                      <w:marLeft w:val="0"/>
                      <w:marRight w:val="120"/>
                      <w:marTop w:val="0"/>
                      <w:marBottom w:val="75"/>
                      <w:divBdr>
                        <w:top w:val="single" w:sz="6" w:space="0" w:color="CACACA"/>
                        <w:left w:val="single" w:sz="6" w:space="11" w:color="CACACA"/>
                        <w:bottom w:val="single" w:sz="6" w:space="0" w:color="CACACA"/>
                        <w:right w:val="single" w:sz="6" w:space="11" w:color="CACACA"/>
                      </w:divBdr>
                    </w:div>
                    <w:div w:id="212638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4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0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5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echu.org/cnc/downloads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wechu.org/cnc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instagram.com/thewechu/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wechu.org/cnc/downloads" TargetMode="External"/><Relationship Id="rId25" Type="http://schemas.openxmlformats.org/officeDocument/2006/relationships/hyperlink" Target="https://www.wechu.org/cnc" TargetMode="External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twitter.com/thewechu" TargetMode="External"/><Relationship Id="rId29" Type="http://schemas.openxmlformats.org/officeDocument/2006/relationships/image" Target="cid:image012.png@01DCA01E.DE04779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echu.org/cnc/downloads" TargetMode="External"/><Relationship Id="rId24" Type="http://schemas.openxmlformats.org/officeDocument/2006/relationships/hyperlink" Target="https://www.wechu.org/cnc" TargetMode="External"/><Relationship Id="rId32" Type="http://schemas.openxmlformats.org/officeDocument/2006/relationships/image" Target="cid:image011.png@01DCA01E.DE047790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wechu.org/cnc/downloads" TargetMode="External"/><Relationship Id="rId23" Type="http://schemas.openxmlformats.org/officeDocument/2006/relationships/hyperlink" Target="https://www.wechu.org/cnc" TargetMode="External"/><Relationship Id="rId28" Type="http://schemas.openxmlformats.org/officeDocument/2006/relationships/image" Target="media/image6.png"/><Relationship Id="rId36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yperlink" Target="https://www.facebook.com/TheWECHU/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wechu.org/cnc/downloads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wechu.org/cnc" TargetMode="External"/><Relationship Id="rId27" Type="http://schemas.openxmlformats.org/officeDocument/2006/relationships/hyperlink" Target="https://www.wechu.org/cnc/downloads" TargetMode="External"/><Relationship Id="rId30" Type="http://schemas.openxmlformats.org/officeDocument/2006/relationships/hyperlink" Target="https://www.wechu.org/cnc/downloads" TargetMode="External"/><Relationship Id="rId35" Type="http://schemas.openxmlformats.org/officeDocument/2006/relationships/footer" Target="footer1.xml"/><Relationship Id="rId8" Type="http://schemas.openxmlformats.org/officeDocument/2006/relationships/hyperlink" Target="https://www.wechu.org/cnc/downloads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0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0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echu\dfsroots\winfiles\Officetemplates\WECHU%20Letterhead\WECHU_Toolkit.dotx" TargetMode="External"/></Relationships>
</file>

<file path=word/theme/theme1.xml><?xml version="1.0" encoding="utf-8"?>
<a:theme xmlns:a="http://schemas.openxmlformats.org/drawingml/2006/main" name="Office Theme">
  <a:themeElements>
    <a:clrScheme name="WECHU">
      <a:dk1>
        <a:sysClr val="windowText" lastClr="000000"/>
      </a:dk1>
      <a:lt1>
        <a:sysClr val="window" lastClr="FFFFFF"/>
      </a:lt1>
      <a:dk2>
        <a:srgbClr val="00596F"/>
      </a:dk2>
      <a:lt2>
        <a:srgbClr val="D2D3D3"/>
      </a:lt2>
      <a:accent1>
        <a:srgbClr val="67C8C7"/>
      </a:accent1>
      <a:accent2>
        <a:srgbClr val="333E48"/>
      </a:accent2>
      <a:accent3>
        <a:srgbClr val="FFDA00"/>
      </a:accent3>
      <a:accent4>
        <a:srgbClr val="79BC43"/>
      </a:accent4>
      <a:accent5>
        <a:srgbClr val="00596F"/>
      </a:accent5>
      <a:accent6>
        <a:srgbClr val="7E868C"/>
      </a:accent6>
      <a:hlink>
        <a:srgbClr val="00596F"/>
      </a:hlink>
      <a:folHlink>
        <a:srgbClr val="79BC4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3D62D-CB7F-4AFD-9D38-1E9F0E65524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21d2d6e-7d0d-4af9-af44-011aad182e43}" enabled="1" method="Standard" siteId="{2285467f-c96f-4143-9edf-e88d6878f6a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WECHU_Toolkit</Template>
  <TotalTime>8</TotalTime>
  <Pages>5</Pages>
  <Words>1263</Words>
  <Characters>6318</Characters>
  <Application>Microsoft Office Word</Application>
  <DocSecurity>0</DocSecurity>
  <Lines>170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Windsor Essex County Health Unit</Company>
  <LinksUpToDate>false</LinksUpToDate>
  <CharactersWithSpaces>7490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Ashley Kirby</cp:lastModifiedBy>
  <cp:revision>3</cp:revision>
  <dcterms:created xsi:type="dcterms:W3CDTF">2026-02-18T18:16:00Z</dcterms:created>
  <dcterms:modified xsi:type="dcterms:W3CDTF">2026-02-18T18:19:00Z</dcterms:modified>
</cp:coreProperties>
</file>